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E6F76" w:rsidRPr="0011176B" w:rsidRDefault="006776B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472682" wp14:editId="039D1A3A">
                <wp:simplePos x="0" y="0"/>
                <wp:positionH relativeFrom="page">
                  <wp:posOffset>959485</wp:posOffset>
                </wp:positionH>
                <wp:positionV relativeFrom="page">
                  <wp:posOffset>4117975</wp:posOffset>
                </wp:positionV>
                <wp:extent cx="1714500" cy="2333625"/>
                <wp:effectExtent l="0" t="0" r="0" b="9525"/>
                <wp:wrapNone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333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4828" w:rsidRDefault="006776B0" w:rsidP="00382360">
                            <w:pPr>
                              <w:pStyle w:val="Heading3"/>
                              <w:jc w:val="center"/>
                            </w:pPr>
                            <w:r>
                              <w:t>March 8th, 2016</w:t>
                            </w:r>
                          </w:p>
                          <w:p w:rsidR="00B44828" w:rsidRPr="00B44828" w:rsidRDefault="00B91CBC" w:rsidP="00382360">
                            <w:pPr>
                              <w:pStyle w:val="Heading3"/>
                              <w:jc w:val="center"/>
                            </w:pPr>
                            <w:r>
                              <w:t>1</w:t>
                            </w:r>
                            <w:r w:rsidR="003C4090">
                              <w:t>0:00 A</w:t>
                            </w:r>
                            <w:r>
                              <w:t>.M.</w:t>
                            </w:r>
                          </w:p>
                          <w:p w:rsidR="006776B0" w:rsidRDefault="006776B0" w:rsidP="00382360">
                            <w:pPr>
                              <w:pStyle w:val="Heading3"/>
                              <w:jc w:val="center"/>
                            </w:pPr>
                            <w:r>
                              <w:t>OEMC 1411 W. Madison</w:t>
                            </w:r>
                          </w:p>
                          <w:p w:rsidR="003C4090" w:rsidRPr="003C4090" w:rsidRDefault="006776B0" w:rsidP="00382360">
                            <w:pPr>
                              <w:pStyle w:val="Heading3"/>
                              <w:jc w:val="center"/>
                            </w:pPr>
                            <w:r>
                              <w:t>Room 456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75.55pt;margin-top:324.25pt;width:135pt;height:183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" filled="f" stroked="f">
                <v:textbox inset="3.6pt,,3.6pt">
                  <w:txbxContent>
                    <w:p w:rsidR="00B44828" w:rsidRDefault="006776B0" w:rsidP="00382360">
                      <w:pPr>
                        <w:pStyle w:val="Heading3"/>
                        <w:jc w:val="center"/>
                      </w:pPr>
                      <w:r>
                        <w:t>March 8th, 2016</w:t>
                      </w:r>
                    </w:p>
                    <w:p w:rsidR="00B44828" w:rsidRPr="00B44828" w:rsidRDefault="00B91CBC" w:rsidP="00382360">
                      <w:pPr>
                        <w:pStyle w:val="Heading3"/>
                        <w:jc w:val="center"/>
                      </w:pPr>
                      <w:r>
                        <w:t>1</w:t>
                      </w:r>
                      <w:r w:rsidR="003C4090">
                        <w:t>0:00 A</w:t>
                      </w:r>
                      <w:r>
                        <w:t>.M.</w:t>
                      </w:r>
                    </w:p>
                    <w:p w:rsidR="006776B0" w:rsidRDefault="006776B0" w:rsidP="00382360">
                      <w:pPr>
                        <w:pStyle w:val="Heading3"/>
                        <w:jc w:val="center"/>
                      </w:pPr>
                      <w:r>
                        <w:t>OEMC 1411 W. Madison</w:t>
                      </w:r>
                    </w:p>
                    <w:p w:rsidR="003C4090" w:rsidRPr="003C4090" w:rsidRDefault="006776B0" w:rsidP="00382360">
                      <w:pPr>
                        <w:pStyle w:val="Heading3"/>
                        <w:jc w:val="center"/>
                      </w:pPr>
                      <w:r>
                        <w:t>Room 456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EE836C" wp14:editId="12346C3A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6145" cy="1678305"/>
                <wp:effectExtent l="13335" t="5715" r="508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14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CBC" w:rsidRDefault="008B577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436116" wp14:editId="1DF089F3">
                                  <wp:extent cx="1984375" cy="164084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4375" cy="1640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7.45pt;margin-top:499.2pt;width:171.35pt;height:132.15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">
                <v:textbox>
                  <w:txbxContent>
                    <w:p w:rsidR="00B91CBC" w:rsidRDefault="008B5778">
                      <w:r>
                        <w:rPr>
                          <w:noProof/>
                        </w:rPr>
                        <w:drawing>
                          <wp:inline distT="0" distB="0" distL="0" distR="0" wp14:anchorId="72436116" wp14:editId="1DF089F3">
                            <wp:extent cx="1984375" cy="164084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4375" cy="1640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028A412" wp14:editId="322B0674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99.35pt;margin-top:261pt;width:445.15pt;height:26.6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" filled="f" stroked="f" strokeweight="0" insetpen="t">
                <o:lock v:ext="edit" shapetype="t"/>
                <v:textbox inset="2.85pt,2.85pt,2.85pt,2.85pt">
                  <w:txbxContent>
                    <w:p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7A367A9" wp14:editId="12CC8641">
                <wp:simplePos x="0" y="0"/>
                <wp:positionH relativeFrom="page">
                  <wp:posOffset>3776345</wp:posOffset>
                </wp:positionH>
                <wp:positionV relativeFrom="page">
                  <wp:posOffset>4114800</wp:posOffset>
                </wp:positionV>
                <wp:extent cx="3394710" cy="3141980"/>
                <wp:effectExtent l="4445" t="0" r="127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394710" cy="3141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Call meeting to Order ( Dan O)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Introductions of members ( Dan O)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Accept minutes from Dec 2015 meeting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CERT</w:t>
                            </w: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committee update ( Dan O)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Funding update ( Natalie)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Update on Grant Project ( Terry 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W</w:t>
                            </w: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>ebsite update ( Dr. Wong or Dan O 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CFD Hazmat update ( chief Lyman)</w:t>
                            </w:r>
                          </w:p>
                          <w:p w:rsidR="006776B0" w:rsidRPr="006776B0" w:rsidRDefault="006776B0" w:rsidP="006776B0">
                            <w:pPr>
                              <w:pStyle w:val="listtex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New business and Questions ( Dan )</w:t>
                            </w:r>
                          </w:p>
                          <w:p w:rsidR="00F74140" w:rsidRPr="000B65C8" w:rsidRDefault="006776B0" w:rsidP="006776B0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Next meeting At Engine 16 </w:t>
                            </w:r>
                            <w:proofErr w:type="spellStart"/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>Qtrs</w:t>
                            </w:r>
                            <w:proofErr w:type="spellEnd"/>
                            <w:r w:rsidRPr="006776B0">
                              <w:rPr>
                                <w:rFonts w:ascii="Times New Roman" w:hAnsi="Times New Roman" w:cs="Times New Roman"/>
                              </w:rPr>
                              <w:t xml:space="preserve"> June 14th @ 10 A.M.??????? (Flag Day)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297.35pt;margin-top:324pt;width:267.3pt;height:247.4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Call meeting to Order ( Dan O)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Introductions of members ( Dan O)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Accept minutes from Dec 2015 meeting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CERT</w:t>
                      </w: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committee update ( Dan O)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Funding update ( Natalie)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Update on Grant Project ( Terry 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W</w:t>
                      </w:r>
                      <w:r w:rsidRPr="006776B0">
                        <w:rPr>
                          <w:rFonts w:ascii="Times New Roman" w:hAnsi="Times New Roman" w:cs="Times New Roman"/>
                        </w:rPr>
                        <w:t>ebsite update ( Dr. Wong or Dan O 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CFD Hazmat update ( chief Lyman)</w:t>
                      </w:r>
                    </w:p>
                    <w:p w:rsidR="006776B0" w:rsidRPr="006776B0" w:rsidRDefault="006776B0" w:rsidP="006776B0">
                      <w:pPr>
                        <w:pStyle w:val="listtext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New business and Questions ( Dan )</w:t>
                      </w:r>
                    </w:p>
                    <w:p w:rsidR="00F74140" w:rsidRPr="000B65C8" w:rsidRDefault="006776B0" w:rsidP="006776B0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  <w:rPr>
                          <w:rFonts w:ascii="Times New Roman" w:hAnsi="Times New Roman" w:cs="Times New Roman"/>
                        </w:rPr>
                      </w:pPr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Next meeting At Engine 16 </w:t>
                      </w:r>
                      <w:proofErr w:type="spellStart"/>
                      <w:r w:rsidRPr="006776B0">
                        <w:rPr>
                          <w:rFonts w:ascii="Times New Roman" w:hAnsi="Times New Roman" w:cs="Times New Roman"/>
                        </w:rPr>
                        <w:t>Qtrs</w:t>
                      </w:r>
                      <w:proofErr w:type="spellEnd"/>
                      <w:r w:rsidRPr="006776B0">
                        <w:rPr>
                          <w:rFonts w:ascii="Times New Roman" w:hAnsi="Times New Roman" w:cs="Times New Roman"/>
                        </w:rPr>
                        <w:t xml:space="preserve"> June 14th @ 10 A.M.??????? (Flag Day)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style="position:absolute;margin-left:90pt;margin-top:261pt;width:476.95pt;height:22.5pt;z-index:25165721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36576" distB="36576" distL="36576" distR="36576" simplePos="0" relativeHeight="251656192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C4589" w:rsidRPr="007B4A9B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90pt;margin-top:171.35pt;width:459pt;height:48.75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DC4589" w:rsidRPr="007B4A9B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B5778"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margin-left:63pt;margin-top:126pt;width:333pt;height:138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8B5778" w:rsidRPr="006776B0">
        <w:rPr>
          <w:noProof/>
          <w:color w:val="8DB3E2" w:themeColor="text2" w:themeTint="66"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 wp14:anchorId="335E1A68" wp14:editId="3C27D256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5pt;margin-top:36pt;width:206.1pt;height:708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CB77B4" w:rsidRPr="0011176B">
        <w:t xml:space="preserve"> </w:t>
      </w:r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5pt;height:10.95pt" o:bullet="t">
        <v:imagedata r:id="rId1" o:title="bullet1"/>
      </v:shape>
    </w:pict>
  </w:numPicBullet>
  <w:numPicBullet w:numPicBulletId="1">
    <w:pict>
      <v:shape id="_x0000_i1027" type="#_x0000_t75" style="width:9.55pt;height:9.55pt" o:bullet="t">
        <v:imagedata r:id="rId2" o:title="bullet2"/>
      </v:shape>
    </w:pict>
  </w:numPicBullet>
  <w:numPicBullet w:numPicBulletId="2">
    <w:pict>
      <v:shape id="_x0000_i1028" type="#_x0000_t75" style="width:9.55pt;height:9.55pt" o:bullet="t">
        <v:imagedata r:id="rId3" o:title="bullet3"/>
      </v:shape>
    </w:pict>
  </w:numPicBullet>
  <w:abstractNum w:abstractNumId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CBC"/>
    <w:rsid w:val="000B65C8"/>
    <w:rsid w:val="0011176B"/>
    <w:rsid w:val="002F5063"/>
    <w:rsid w:val="003168B9"/>
    <w:rsid w:val="00382360"/>
    <w:rsid w:val="003C4090"/>
    <w:rsid w:val="003E6F76"/>
    <w:rsid w:val="00407372"/>
    <w:rsid w:val="00490902"/>
    <w:rsid w:val="0050156B"/>
    <w:rsid w:val="00506068"/>
    <w:rsid w:val="005642EB"/>
    <w:rsid w:val="005926DA"/>
    <w:rsid w:val="006776B0"/>
    <w:rsid w:val="00686591"/>
    <w:rsid w:val="006903F6"/>
    <w:rsid w:val="00697273"/>
    <w:rsid w:val="007B4A9B"/>
    <w:rsid w:val="007D23F5"/>
    <w:rsid w:val="00860312"/>
    <w:rsid w:val="00862922"/>
    <w:rsid w:val="00875F91"/>
    <w:rsid w:val="00891B8C"/>
    <w:rsid w:val="008B5778"/>
    <w:rsid w:val="008C7AF3"/>
    <w:rsid w:val="00987492"/>
    <w:rsid w:val="009B1EB1"/>
    <w:rsid w:val="00A07CFD"/>
    <w:rsid w:val="00B44828"/>
    <w:rsid w:val="00B5364C"/>
    <w:rsid w:val="00B91CBC"/>
    <w:rsid w:val="00C47128"/>
    <w:rsid w:val="00C643F5"/>
    <w:rsid w:val="00CB77B4"/>
    <w:rsid w:val="00CF3123"/>
    <w:rsid w:val="00D34F88"/>
    <w:rsid w:val="00D478A0"/>
    <w:rsid w:val="00DA22FF"/>
    <w:rsid w:val="00DC4589"/>
    <w:rsid w:val="00E56320"/>
    <w:rsid w:val="00E57029"/>
    <w:rsid w:val="00F74140"/>
    <w:rsid w:val="00F74B74"/>
    <w:rsid w:val="00FA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4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1</TotalTime>
  <Pages>1</Pages>
  <Words>0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Chicago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Administrator</cp:lastModifiedBy>
  <cp:revision>2</cp:revision>
  <cp:lastPrinted>2014-12-06T00:38:00Z</cp:lastPrinted>
  <dcterms:created xsi:type="dcterms:W3CDTF">2016-03-08T14:56:00Z</dcterms:created>
  <dcterms:modified xsi:type="dcterms:W3CDTF">2016-03-08T14:56:00Z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