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F76" w:rsidRPr="0011176B" w:rsidRDefault="00C13961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1264920</wp:posOffset>
                </wp:positionH>
                <wp:positionV relativeFrom="page">
                  <wp:posOffset>4114801</wp:posOffset>
                </wp:positionV>
                <wp:extent cx="1714500" cy="2080260"/>
                <wp:effectExtent l="0" t="0" r="0" b="0"/>
                <wp:wrapNone/>
                <wp:docPr id="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080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828" w:rsidRDefault="00C13961" w:rsidP="002C03B7">
                            <w:pPr>
                              <w:pStyle w:val="Heading3"/>
                              <w:jc w:val="left"/>
                            </w:pPr>
                            <w:r>
                              <w:t>December</w:t>
                            </w:r>
                            <w:r w:rsidR="00453018">
                              <w:t xml:space="preserve"> 12th</w:t>
                            </w:r>
                            <w:r w:rsidR="000C33AC">
                              <w:t>, 2017</w:t>
                            </w:r>
                          </w:p>
                          <w:p w:rsidR="00FC1066" w:rsidRDefault="00B91CBC" w:rsidP="002C03B7">
                            <w:pPr>
                              <w:pStyle w:val="Heading3"/>
                              <w:jc w:val="left"/>
                            </w:pPr>
                            <w:r>
                              <w:t>1</w:t>
                            </w:r>
                            <w:r w:rsidR="003C4090">
                              <w:t>0:00 A</w:t>
                            </w:r>
                            <w:r>
                              <w:t>.M.</w:t>
                            </w:r>
                            <w:r w:rsidR="002C03B7">
                              <w:t xml:space="preserve"> </w:t>
                            </w:r>
                          </w:p>
                          <w:p w:rsidR="002C03B7" w:rsidRDefault="00FC1066" w:rsidP="002C03B7">
                            <w:pPr>
                              <w:pStyle w:val="Heading3"/>
                              <w:jc w:val="left"/>
                            </w:pPr>
                            <w:r>
                              <w:t>Room 455</w:t>
                            </w:r>
                          </w:p>
                          <w:p w:rsidR="000C33AC" w:rsidRPr="000C33AC" w:rsidRDefault="00FC1066" w:rsidP="000C33AC">
                            <w:pPr>
                              <w:pStyle w:val="Heading3"/>
                              <w:jc w:val="left"/>
                            </w:pPr>
                            <w:r>
                              <w:t>Located at:</w:t>
                            </w:r>
                            <w:r w:rsidR="00A75478">
                              <w:t xml:space="preserve"> </w:t>
                            </w:r>
                            <w:r w:rsidR="00453018">
                              <w:t>OEMC 1411 W. Madison</w:t>
                            </w:r>
                          </w:p>
                          <w:p w:rsidR="003C4090" w:rsidRPr="003C4090" w:rsidRDefault="003C4090" w:rsidP="002C03B7">
                            <w:pPr>
                              <w:pStyle w:val="Heading3"/>
                              <w:jc w:val="left"/>
                            </w:pP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99.6pt;margin-top:324pt;width:135pt;height:163.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" filled="f" stroked="f">
                <v:textbox inset="3.6pt,,3.6pt">
                  <w:txbxContent>
                    <w:p w:rsidR="00B44828" w:rsidRDefault="00C13961" w:rsidP="002C03B7">
                      <w:pPr>
                        <w:pStyle w:val="Heading3"/>
                        <w:jc w:val="left"/>
                      </w:pPr>
                      <w:r>
                        <w:t>December</w:t>
                      </w:r>
                      <w:r w:rsidR="00453018">
                        <w:t xml:space="preserve"> 12th</w:t>
                      </w:r>
                      <w:r w:rsidR="000C33AC">
                        <w:t>, 2017</w:t>
                      </w:r>
                    </w:p>
                    <w:p w:rsidR="00FC1066" w:rsidRDefault="00B91CBC" w:rsidP="002C03B7">
                      <w:pPr>
                        <w:pStyle w:val="Heading3"/>
                        <w:jc w:val="left"/>
                      </w:pPr>
                      <w:r>
                        <w:t>1</w:t>
                      </w:r>
                      <w:r w:rsidR="003C4090">
                        <w:t>0:00 A</w:t>
                      </w:r>
                      <w:r>
                        <w:t>.M.</w:t>
                      </w:r>
                      <w:r w:rsidR="002C03B7">
                        <w:t xml:space="preserve"> </w:t>
                      </w:r>
                    </w:p>
                    <w:p w:rsidR="002C03B7" w:rsidRDefault="00FC1066" w:rsidP="002C03B7">
                      <w:pPr>
                        <w:pStyle w:val="Heading3"/>
                        <w:jc w:val="left"/>
                      </w:pPr>
                      <w:r>
                        <w:t>Room 455</w:t>
                      </w:r>
                    </w:p>
                    <w:p w:rsidR="000C33AC" w:rsidRPr="000C33AC" w:rsidRDefault="00FC1066" w:rsidP="000C33AC">
                      <w:pPr>
                        <w:pStyle w:val="Heading3"/>
                        <w:jc w:val="left"/>
                      </w:pPr>
                      <w:r>
                        <w:t>Located at:</w:t>
                      </w:r>
                      <w:r w:rsidR="00A75478">
                        <w:t xml:space="preserve"> </w:t>
                      </w:r>
                      <w:r w:rsidR="00453018">
                        <w:t>OEMC 1411 W. Madison</w:t>
                      </w:r>
                    </w:p>
                    <w:p w:rsidR="003C4090" w:rsidRPr="003C4090" w:rsidRDefault="003C4090" w:rsidP="002C03B7">
                      <w:pPr>
                        <w:pStyle w:val="Heading3"/>
                        <w:jc w:val="lef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53018">
        <w:rPr>
          <w:noProof/>
        </w:rPr>
        <mc:AlternateContent>
          <mc:Choice Requires="wps">
            <w:drawing>
              <wp:anchor distT="36576" distB="36576" distL="36576" distR="36576" simplePos="0" relativeHeight="251657216" behindDoc="0" locked="0" layoutInCell="1" allowOverlap="1">
                <wp:simplePos x="0" y="0"/>
                <wp:positionH relativeFrom="page">
                  <wp:posOffset>3185160</wp:posOffset>
                </wp:positionH>
                <wp:positionV relativeFrom="page">
                  <wp:posOffset>3604260</wp:posOffset>
                </wp:positionV>
                <wp:extent cx="3985260" cy="5816600"/>
                <wp:effectExtent l="0" t="0" r="0" b="0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985260" cy="5816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C33AC" w:rsidRPr="00C13961" w:rsidRDefault="00C13961" w:rsidP="00C13961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</w:pPr>
                            <w:r w:rsidRPr="00C13961">
                              <w:t>Call Meeting to order (Dan</w:t>
                            </w:r>
                            <w:r w:rsidR="00453018" w:rsidRPr="00C13961">
                              <w:t>)</w:t>
                            </w:r>
                          </w:p>
                          <w:p w:rsidR="00453018" w:rsidRPr="00C13961" w:rsidRDefault="00C13961" w:rsidP="00C13961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</w:pPr>
                            <w:r w:rsidRPr="00C13961">
                              <w:t>Introductions of all present (Dan</w:t>
                            </w:r>
                            <w:r w:rsidR="00453018" w:rsidRPr="00C13961">
                              <w:t>)</w:t>
                            </w:r>
                          </w:p>
                          <w:p w:rsidR="00453018" w:rsidRPr="00C13961" w:rsidRDefault="00C13961" w:rsidP="00C13961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</w:pPr>
                            <w:r w:rsidRPr="00C13961">
                              <w:t>Accept minutes of last meeting (Dan</w:t>
                            </w:r>
                            <w:r w:rsidR="00453018" w:rsidRPr="00C13961">
                              <w:t>)</w:t>
                            </w:r>
                          </w:p>
                          <w:p w:rsidR="00453018" w:rsidRPr="00C13961" w:rsidRDefault="00453018" w:rsidP="00C13961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</w:pPr>
                            <w:r w:rsidRPr="00C13961">
                              <w:t>Web Site update</w:t>
                            </w:r>
                            <w:r w:rsidR="00C13961" w:rsidRPr="00C13961">
                              <w:t xml:space="preserve"> &amp; Funding update</w:t>
                            </w:r>
                            <w:r w:rsidRPr="00C13961">
                              <w:t xml:space="preserve"> (Dr. Wong)</w:t>
                            </w:r>
                          </w:p>
                          <w:p w:rsidR="00453018" w:rsidRPr="00C13961" w:rsidRDefault="00C13961" w:rsidP="00C13961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</w:pPr>
                            <w:r w:rsidRPr="00C13961">
                              <w:t>LEPC funding update (Natalie</w:t>
                            </w:r>
                            <w:r w:rsidR="00453018" w:rsidRPr="00C13961">
                              <w:t>)</w:t>
                            </w:r>
                          </w:p>
                          <w:p w:rsidR="00C13961" w:rsidRPr="00C13961" w:rsidRDefault="00C13961" w:rsidP="00C13961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</w:pPr>
                            <w:r w:rsidRPr="00C13961">
                              <w:t>Current project update (Terry)</w:t>
                            </w:r>
                          </w:p>
                          <w:p w:rsidR="00644971" w:rsidRPr="00C13961" w:rsidRDefault="00C13961" w:rsidP="00C13961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</w:pPr>
                            <w:r w:rsidRPr="00C13961">
                              <w:t>CFD HazMat</w:t>
                            </w:r>
                            <w:r w:rsidR="00644971" w:rsidRPr="00C13961">
                              <w:t xml:space="preserve"> updates (Chief Lyman)</w:t>
                            </w:r>
                          </w:p>
                          <w:p w:rsidR="00644971" w:rsidRPr="000C33AC" w:rsidRDefault="00644971" w:rsidP="00C13961">
                            <w:pPr>
                              <w:pStyle w:val="listtext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</w:rPr>
                            </w:pPr>
                            <w:r w:rsidRPr="00C13961">
                              <w:t>New Bu</w:t>
                            </w:r>
                            <w:r w:rsidR="00C13961" w:rsidRPr="00C13961">
                              <w:t>siness &amp; Open Discussion (Dan</w:t>
                            </w:r>
                            <w:r>
                              <w:rPr>
                                <w:sz w:val="22"/>
                              </w:rPr>
                              <w:t>)</w:t>
                            </w:r>
                          </w:p>
                          <w:p w:rsidR="002C03B7" w:rsidRDefault="00453018" w:rsidP="000C33AC">
                            <w:pPr>
                              <w:pStyle w:val="listtext"/>
                              <w:numPr>
                                <w:ilvl w:val="0"/>
                                <w:numId w:val="0"/>
                              </w:num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Next meeting @ OEMC Tuesday</w:t>
                            </w:r>
                            <w:r w:rsidR="00C13961">
                              <w:rPr>
                                <w:sz w:val="22"/>
                              </w:rPr>
                              <w:t xml:space="preserve"> March 13</w:t>
                            </w:r>
                            <w:r w:rsidR="00C13961" w:rsidRPr="00C13961">
                              <w:rPr>
                                <w:sz w:val="22"/>
                                <w:vertAlign w:val="superscript"/>
                              </w:rPr>
                              <w:t>th,</w:t>
                            </w:r>
                            <w:r w:rsidR="00C13961">
                              <w:rPr>
                                <w:sz w:val="22"/>
                              </w:rPr>
                              <w:t xml:space="preserve"> 2018 </w:t>
                            </w:r>
                          </w:p>
                          <w:p w:rsidR="00644971" w:rsidRDefault="00C13961" w:rsidP="000C33AC">
                            <w:pPr>
                              <w:pStyle w:val="listtext"/>
                              <w:numPr>
                                <w:ilvl w:val="0"/>
                                <w:numId w:val="0"/>
                              </w:num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Adjournment……</w:t>
                            </w:r>
                          </w:p>
                          <w:p w:rsidR="00F74140" w:rsidRPr="007B4A9B" w:rsidRDefault="00C13961" w:rsidP="00C13961">
                            <w:pPr>
                              <w:pStyle w:val="listtext"/>
                              <w:numPr>
                                <w:ilvl w:val="0"/>
                                <w:numId w:val="0"/>
                              </w:numPr>
                              <w:ind w:left="360" w:hanging="360"/>
                            </w:pPr>
                            <w:r>
                              <w:rPr>
                                <w:sz w:val="22"/>
                              </w:rPr>
                              <w:t xml:space="preserve">  Happy and safe holidays to all. Thanks Dan O’C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margin-left:250.8pt;margin-top:283.8pt;width:313.8pt;height:458pt;z-index:251657216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" filled="f" stroked="f" strokeweight="0" insetpen="t">
                <o:lock v:ext="edit" shapetype="t"/>
                <v:textbox inset="2.85pt,2.85pt,2.85pt,2.85pt">
                  <w:txbxContent>
                    <w:p w:rsidR="000C33AC" w:rsidRPr="00C13961" w:rsidRDefault="00C13961" w:rsidP="00C13961">
                      <w:pPr>
                        <w:pStyle w:val="listtext"/>
                        <w:numPr>
                          <w:ilvl w:val="0"/>
                          <w:numId w:val="6"/>
                        </w:numPr>
                      </w:pPr>
                      <w:r w:rsidRPr="00C13961">
                        <w:t>Call Meeting to order (Dan</w:t>
                      </w:r>
                      <w:r w:rsidR="00453018" w:rsidRPr="00C13961">
                        <w:t>)</w:t>
                      </w:r>
                    </w:p>
                    <w:p w:rsidR="00453018" w:rsidRPr="00C13961" w:rsidRDefault="00C13961" w:rsidP="00C13961">
                      <w:pPr>
                        <w:pStyle w:val="listtext"/>
                        <w:numPr>
                          <w:ilvl w:val="0"/>
                          <w:numId w:val="6"/>
                        </w:numPr>
                      </w:pPr>
                      <w:r w:rsidRPr="00C13961">
                        <w:t>Introductions of all present (Dan</w:t>
                      </w:r>
                      <w:r w:rsidR="00453018" w:rsidRPr="00C13961">
                        <w:t>)</w:t>
                      </w:r>
                    </w:p>
                    <w:p w:rsidR="00453018" w:rsidRPr="00C13961" w:rsidRDefault="00C13961" w:rsidP="00C13961">
                      <w:pPr>
                        <w:pStyle w:val="listtext"/>
                        <w:numPr>
                          <w:ilvl w:val="0"/>
                          <w:numId w:val="6"/>
                        </w:numPr>
                      </w:pPr>
                      <w:r w:rsidRPr="00C13961">
                        <w:t>Accept minutes of last meeting (Dan</w:t>
                      </w:r>
                      <w:r w:rsidR="00453018" w:rsidRPr="00C13961">
                        <w:t>)</w:t>
                      </w:r>
                    </w:p>
                    <w:p w:rsidR="00453018" w:rsidRPr="00C13961" w:rsidRDefault="00453018" w:rsidP="00C13961">
                      <w:pPr>
                        <w:pStyle w:val="listtext"/>
                        <w:numPr>
                          <w:ilvl w:val="0"/>
                          <w:numId w:val="6"/>
                        </w:numPr>
                      </w:pPr>
                      <w:r w:rsidRPr="00C13961">
                        <w:t>Web Site update</w:t>
                      </w:r>
                      <w:r w:rsidR="00C13961" w:rsidRPr="00C13961">
                        <w:t xml:space="preserve"> &amp; Funding update</w:t>
                      </w:r>
                      <w:r w:rsidRPr="00C13961">
                        <w:t xml:space="preserve"> (Dr. Wong)</w:t>
                      </w:r>
                    </w:p>
                    <w:p w:rsidR="00453018" w:rsidRPr="00C13961" w:rsidRDefault="00C13961" w:rsidP="00C13961">
                      <w:pPr>
                        <w:pStyle w:val="listtext"/>
                        <w:numPr>
                          <w:ilvl w:val="0"/>
                          <w:numId w:val="6"/>
                        </w:numPr>
                      </w:pPr>
                      <w:r w:rsidRPr="00C13961">
                        <w:t>LEPC funding update (Natalie</w:t>
                      </w:r>
                      <w:r w:rsidR="00453018" w:rsidRPr="00C13961">
                        <w:t>)</w:t>
                      </w:r>
                    </w:p>
                    <w:p w:rsidR="00C13961" w:rsidRPr="00C13961" w:rsidRDefault="00C13961" w:rsidP="00C13961">
                      <w:pPr>
                        <w:pStyle w:val="listtext"/>
                        <w:numPr>
                          <w:ilvl w:val="0"/>
                          <w:numId w:val="6"/>
                        </w:numPr>
                      </w:pPr>
                      <w:r w:rsidRPr="00C13961">
                        <w:t>Current project update (Terry)</w:t>
                      </w:r>
                    </w:p>
                    <w:p w:rsidR="00644971" w:rsidRPr="00C13961" w:rsidRDefault="00C13961" w:rsidP="00C13961">
                      <w:pPr>
                        <w:pStyle w:val="listtext"/>
                        <w:numPr>
                          <w:ilvl w:val="0"/>
                          <w:numId w:val="6"/>
                        </w:numPr>
                      </w:pPr>
                      <w:r w:rsidRPr="00C13961">
                        <w:t>CFD HazMat</w:t>
                      </w:r>
                      <w:r w:rsidR="00644971" w:rsidRPr="00C13961">
                        <w:t xml:space="preserve"> updates (Chief Lyman)</w:t>
                      </w:r>
                    </w:p>
                    <w:p w:rsidR="00644971" w:rsidRPr="000C33AC" w:rsidRDefault="00644971" w:rsidP="00C13961">
                      <w:pPr>
                        <w:pStyle w:val="listtext"/>
                        <w:numPr>
                          <w:ilvl w:val="0"/>
                          <w:numId w:val="6"/>
                        </w:numPr>
                        <w:rPr>
                          <w:sz w:val="22"/>
                        </w:rPr>
                      </w:pPr>
                      <w:r w:rsidRPr="00C13961">
                        <w:t>New Bu</w:t>
                      </w:r>
                      <w:r w:rsidR="00C13961" w:rsidRPr="00C13961">
                        <w:t>siness &amp; Open Discussion (Dan</w:t>
                      </w:r>
                      <w:r>
                        <w:rPr>
                          <w:sz w:val="22"/>
                        </w:rPr>
                        <w:t>)</w:t>
                      </w:r>
                    </w:p>
                    <w:p w:rsidR="002C03B7" w:rsidRDefault="00453018" w:rsidP="000C33AC">
                      <w:pPr>
                        <w:pStyle w:val="listtext"/>
                        <w:numPr>
                          <w:ilvl w:val="0"/>
                          <w:numId w:val="0"/>
                        </w:num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Next meeting @ OEMC Tuesday</w:t>
                      </w:r>
                      <w:r w:rsidR="00C13961">
                        <w:rPr>
                          <w:sz w:val="22"/>
                        </w:rPr>
                        <w:t xml:space="preserve"> March 13</w:t>
                      </w:r>
                      <w:r w:rsidR="00C13961" w:rsidRPr="00C13961">
                        <w:rPr>
                          <w:sz w:val="22"/>
                          <w:vertAlign w:val="superscript"/>
                        </w:rPr>
                        <w:t>th,</w:t>
                      </w:r>
                      <w:r w:rsidR="00C13961">
                        <w:rPr>
                          <w:sz w:val="22"/>
                        </w:rPr>
                        <w:t xml:space="preserve"> 2018 </w:t>
                      </w:r>
                    </w:p>
                    <w:p w:rsidR="00644971" w:rsidRDefault="00C13961" w:rsidP="000C33AC">
                      <w:pPr>
                        <w:pStyle w:val="listtext"/>
                        <w:numPr>
                          <w:ilvl w:val="0"/>
                          <w:numId w:val="0"/>
                        </w:num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Adjournment……</w:t>
                      </w:r>
                    </w:p>
                    <w:p w:rsidR="00F74140" w:rsidRPr="007B4A9B" w:rsidRDefault="00C13961" w:rsidP="00C13961">
                      <w:pPr>
                        <w:pStyle w:val="listtext"/>
                        <w:numPr>
                          <w:ilvl w:val="0"/>
                          <w:numId w:val="0"/>
                        </w:numPr>
                        <w:ind w:left="360" w:hanging="360"/>
                      </w:pPr>
                      <w:r>
                        <w:rPr>
                          <w:sz w:val="22"/>
                        </w:rPr>
                        <w:t xml:space="preserve">  Happy and safe holidays to all. Thanks Dan O’C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C03B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-348615</wp:posOffset>
                </wp:positionH>
                <wp:positionV relativeFrom="paragraph">
                  <wp:posOffset>6339840</wp:posOffset>
                </wp:positionV>
                <wp:extent cx="2176145" cy="1678305"/>
                <wp:effectExtent l="13335" t="5715" r="5080" b="1143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6145" cy="1678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CBC" w:rsidRDefault="002C03B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978025" cy="1640840"/>
                                  <wp:effectExtent l="0" t="0" r="3175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78025" cy="16408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-27.45pt;margin-top:499.2pt;width:171.35pt;height:132.1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">
                <v:textbox>
                  <w:txbxContent>
                    <w:p w:rsidR="00B91CBC" w:rsidRDefault="002C03B7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978025" cy="1640840"/>
                            <wp:effectExtent l="0" t="0" r="3175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78025" cy="16408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C03B7">
        <w:rPr>
          <w:noProof/>
        </w:rPr>
        <mc:AlternateContent>
          <mc:Choice Requires="wps">
            <w:drawing>
              <wp:anchor distT="36576" distB="36576" distL="36576" distR="36576" simplePos="0" relativeHeight="251654144" behindDoc="0" locked="0" layoutInCell="1" allowOverlap="1">
                <wp:simplePos x="0" y="0"/>
                <wp:positionH relativeFrom="page">
                  <wp:posOffset>1261745</wp:posOffset>
                </wp:positionH>
                <wp:positionV relativeFrom="page">
                  <wp:posOffset>3314700</wp:posOffset>
                </wp:positionV>
                <wp:extent cx="5653405" cy="338455"/>
                <wp:effectExtent l="4445" t="0" r="0" b="444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653405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44828" w:rsidRPr="00DA22FF" w:rsidRDefault="0050156B" w:rsidP="009B1EB1">
                            <w:pPr>
                              <w:pStyle w:val="Heading2"/>
                            </w:pPr>
                            <w:r w:rsidRPr="009B1EB1">
                              <w:t>AGENDA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margin-left:99.35pt;margin-top:261pt;width:445.15pt;height:26.65pt;z-index:25165414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" filled="f" stroked="f" strokeweight="0" insetpen="t">
                <o:lock v:ext="edit" shapetype="t"/>
                <v:textbox inset="2.85pt,2.85pt,2.85pt,2.85pt">
                  <w:txbxContent>
                    <w:p w:rsidR="00B44828" w:rsidRPr="00DA22FF" w:rsidRDefault="0050156B" w:rsidP="009B1EB1">
                      <w:pPr>
                        <w:pStyle w:val="Heading2"/>
                      </w:pPr>
                      <w:r w:rsidRPr="009B1EB1">
                        <w:t>AGENDA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C03B7">
        <w:rPr>
          <w:noProof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>
                <wp:simplePos x="0" y="0"/>
                <wp:positionH relativeFrom="page">
                  <wp:posOffset>1143000</wp:posOffset>
                </wp:positionH>
                <wp:positionV relativeFrom="page">
                  <wp:posOffset>3314700</wp:posOffset>
                </wp:positionV>
                <wp:extent cx="6057265" cy="285750"/>
                <wp:effectExtent l="0" t="0" r="635" b="0"/>
                <wp:wrapNone/>
                <wp:docPr id="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6057265" cy="28575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008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FF7A87" id="AutoShape 7" o:spid="_x0000_s1026" style="position:absolute;margin-left:90pt;margin-top:261pt;width:476.95pt;height:22.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" fillcolor="navy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oundrect>
            </w:pict>
          </mc:Fallback>
        </mc:AlternateContent>
      </w:r>
      <w:r w:rsidR="002C03B7">
        <w:rPr>
          <w:noProof/>
        </w:rPr>
        <mc:AlternateContent>
          <mc:Choice Requires="wps">
            <w:drawing>
              <wp:anchor distT="36576" distB="36576" distL="36576" distR="36576" simplePos="0" relativeHeight="251657216" behindDoc="0" locked="0" layoutInCell="1" allowOverlap="1">
                <wp:simplePos x="0" y="0"/>
                <wp:positionH relativeFrom="page">
                  <wp:posOffset>1143000</wp:posOffset>
                </wp:positionH>
                <wp:positionV relativeFrom="page">
                  <wp:posOffset>2176145</wp:posOffset>
                </wp:positionV>
                <wp:extent cx="5829300" cy="619125"/>
                <wp:effectExtent l="0" t="4445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8293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C4589" w:rsidRPr="007B4A9B" w:rsidRDefault="00B91CBC" w:rsidP="00B91CBC">
                            <w:pPr>
                              <w:pStyle w:val="Heading1"/>
                              <w:jc w:val="center"/>
                            </w:pPr>
                            <w:r>
                              <w:t>LEPC Quarterly Meeting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90pt;margin-top:171.35pt;width:459pt;height:48.75pt;z-index:251657216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DC4589" w:rsidRPr="007B4A9B" w:rsidRDefault="00B91CBC" w:rsidP="00B91CBC">
                      <w:pPr>
                        <w:pStyle w:val="Heading1"/>
                        <w:jc w:val="center"/>
                      </w:pPr>
                      <w:r>
                        <w:t>LEPC Quarterly Meeting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C03B7">
        <w:rPr>
          <w:noProof/>
        </w:rPr>
        <mc:AlternateContent>
          <mc:Choice Requires="wps">
            <w:drawing>
              <wp:anchor distT="36576" distB="36576" distL="36576" distR="36576" simplePos="0" relativeHeight="251656192" behindDoc="0" locked="0" layoutInCell="1" allowOverlap="1">
                <wp:simplePos x="0" y="0"/>
                <wp:positionH relativeFrom="page">
                  <wp:posOffset>800100</wp:posOffset>
                </wp:positionH>
                <wp:positionV relativeFrom="page">
                  <wp:posOffset>1600200</wp:posOffset>
                </wp:positionV>
                <wp:extent cx="4229100" cy="1752600"/>
                <wp:effectExtent l="0" t="0" r="0" b="0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4229100" cy="17526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77BB56" id="AutoShape 4" o:spid="_x0000_s1026" style="position:absolute;margin-left:63pt;margin-top:126pt;width:333pt;height:138pt;z-index:25165619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oundrect>
            </w:pict>
          </mc:Fallback>
        </mc:AlternateContent>
      </w:r>
      <w:r w:rsidR="002C03B7">
        <w:rPr>
          <w:noProof/>
        </w:rPr>
        <mc:AlternateContent>
          <mc:Choice Requires="wps">
            <w:drawing>
              <wp:anchor distT="36576" distB="36576" distL="36576" distR="36576" simplePos="0" relativeHeight="251654144" behindDoc="0" locked="0" layoutInCell="1" allowOverlap="1">
                <wp:simplePos x="0" y="0"/>
                <wp:positionH relativeFrom="page">
                  <wp:posOffset>571500</wp:posOffset>
                </wp:positionH>
                <wp:positionV relativeFrom="page">
                  <wp:posOffset>457200</wp:posOffset>
                </wp:positionV>
                <wp:extent cx="2617470" cy="8997950"/>
                <wp:effectExtent l="0" t="0" r="1905" b="3175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617470" cy="8997950"/>
                        </a:xfrm>
                        <a:prstGeom prst="rect">
                          <a:avLst/>
                        </a:prstGeom>
                        <a:solidFill>
                          <a:srgbClr val="99CC9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FA462F" id="Rectangle 3" o:spid="_x0000_s1026" style="position:absolute;margin-left:45pt;margin-top:36pt;width:206.1pt;height:708.5pt;z-index:25165414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" fillcolor="#9c9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ect>
            </w:pict>
          </mc:Fallback>
        </mc:AlternateContent>
      </w:r>
      <w:r w:rsidR="00CB77B4" w:rsidRPr="0011176B">
        <w:t xml:space="preserve"> </w:t>
      </w:r>
      <w:r w:rsidR="000C33AC">
        <w:t xml:space="preserve">         </w:t>
      </w:r>
      <w:bookmarkStart w:id="0" w:name="_GoBack"/>
      <w:bookmarkEnd w:id="0"/>
    </w:p>
    <w:sectPr w:rsidR="003E6F76" w:rsidRPr="0011176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9" type="#_x0000_t75" style="width:10.95pt;height:10.95pt" o:bullet="t">
        <v:imagedata r:id="rId1" o:title="bullet1"/>
      </v:shape>
    </w:pict>
  </w:numPicBullet>
  <w:numPicBullet w:numPicBulletId="1">
    <w:pict>
      <v:shape id="_x0000_i1060" type="#_x0000_t75" style="width:9.55pt;height:9.55pt" o:bullet="t">
        <v:imagedata r:id="rId2" o:title="bullet2"/>
      </v:shape>
    </w:pict>
  </w:numPicBullet>
  <w:numPicBullet w:numPicBulletId="2">
    <w:pict>
      <v:shape id="_x0000_i1061" type="#_x0000_t75" style="width:9.55pt;height:9.55pt" o:bullet="t">
        <v:imagedata r:id="rId3" o:title="bullet3"/>
      </v:shape>
    </w:pict>
  </w:numPicBullet>
  <w:abstractNum w:abstractNumId="0" w15:restartNumberingAfterBreak="0">
    <w:nsid w:val="0E503D8F"/>
    <w:multiLevelType w:val="hybridMultilevel"/>
    <w:tmpl w:val="979837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009CA"/>
    <w:multiLevelType w:val="hybridMultilevel"/>
    <w:tmpl w:val="9A94A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5F7F2D"/>
    <w:multiLevelType w:val="hybridMultilevel"/>
    <w:tmpl w:val="502AE0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A675075"/>
    <w:multiLevelType w:val="multilevel"/>
    <w:tmpl w:val="CA9A18A6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51E20AFD"/>
    <w:multiLevelType w:val="multilevel"/>
    <w:tmpl w:val="CA9A18A6"/>
    <w:lvl w:ilvl="0">
      <w:start w:val="1"/>
      <w:numFmt w:val="bullet"/>
      <w:pStyle w:val="listtex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7E3E6DB0"/>
    <w:multiLevelType w:val="multilevel"/>
    <w:tmpl w:val="6150D6EC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ascii="Helvetica" w:hAnsi="Helvetica"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Arial" w:hAnsi="Arial" w:cs="Arial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CBC"/>
    <w:rsid w:val="000C33AC"/>
    <w:rsid w:val="0011176B"/>
    <w:rsid w:val="002C03B7"/>
    <w:rsid w:val="002F5063"/>
    <w:rsid w:val="003C4090"/>
    <w:rsid w:val="003E6F76"/>
    <w:rsid w:val="00407372"/>
    <w:rsid w:val="00453018"/>
    <w:rsid w:val="00490902"/>
    <w:rsid w:val="0050156B"/>
    <w:rsid w:val="00506068"/>
    <w:rsid w:val="005926DA"/>
    <w:rsid w:val="00644971"/>
    <w:rsid w:val="006903F6"/>
    <w:rsid w:val="00697273"/>
    <w:rsid w:val="007B4A9B"/>
    <w:rsid w:val="00862922"/>
    <w:rsid w:val="00875F91"/>
    <w:rsid w:val="00891B8C"/>
    <w:rsid w:val="008C7AF3"/>
    <w:rsid w:val="009B1EB1"/>
    <w:rsid w:val="00A07CFD"/>
    <w:rsid w:val="00A75478"/>
    <w:rsid w:val="00B44828"/>
    <w:rsid w:val="00B5364C"/>
    <w:rsid w:val="00B91CBC"/>
    <w:rsid w:val="00C13961"/>
    <w:rsid w:val="00CB77B4"/>
    <w:rsid w:val="00CF3123"/>
    <w:rsid w:val="00D34F88"/>
    <w:rsid w:val="00D478A0"/>
    <w:rsid w:val="00DA22FF"/>
    <w:rsid w:val="00DC4589"/>
    <w:rsid w:val="00E57029"/>
    <w:rsid w:val="00F74140"/>
    <w:rsid w:val="00F74B74"/>
    <w:rsid w:val="00FA5AAE"/>
    <w:rsid w:val="00FC1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51AA36"/>
  <w15:docId w15:val="{A64CF4C8-BCA1-4298-B162-818EA3D60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75F91"/>
    <w:rPr>
      <w:color w:val="000000"/>
      <w:kern w:val="28"/>
    </w:rPr>
  </w:style>
  <w:style w:type="paragraph" w:styleId="Heading1">
    <w:name w:val="heading 1"/>
    <w:next w:val="Normal"/>
    <w:qFormat/>
    <w:rsid w:val="009B1EB1"/>
    <w:pPr>
      <w:outlineLvl w:val="0"/>
    </w:pPr>
    <w:rPr>
      <w:rFonts w:ascii="Lucida Sans Unicode" w:hAnsi="Lucida Sans Unicode" w:cs="Tahoma"/>
      <w:b/>
      <w:spacing w:val="20"/>
      <w:kern w:val="28"/>
      <w:sz w:val="56"/>
      <w:szCs w:val="56"/>
      <w:lang w:val="en"/>
    </w:rPr>
  </w:style>
  <w:style w:type="paragraph" w:styleId="Heading2">
    <w:name w:val="heading 2"/>
    <w:next w:val="Normal"/>
    <w:qFormat/>
    <w:rsid w:val="009B1EB1"/>
    <w:pPr>
      <w:keepNext/>
      <w:jc w:val="center"/>
      <w:outlineLvl w:val="1"/>
    </w:pPr>
    <w:rPr>
      <w:rFonts w:ascii="Lucida Sans Unicode" w:hAnsi="Lucida Sans Unicode" w:cs="Arial"/>
      <w:bCs/>
      <w:i/>
      <w:iCs/>
      <w:color w:val="FFFFFF"/>
      <w:spacing w:val="100"/>
      <w:kern w:val="28"/>
      <w:sz w:val="28"/>
      <w:szCs w:val="28"/>
    </w:rPr>
  </w:style>
  <w:style w:type="paragraph" w:styleId="Heading3">
    <w:name w:val="heading 3"/>
    <w:next w:val="Normal"/>
    <w:qFormat/>
    <w:rsid w:val="002F5063"/>
    <w:pPr>
      <w:keepNext/>
      <w:spacing w:before="240" w:after="60"/>
      <w:jc w:val="right"/>
      <w:outlineLvl w:val="2"/>
    </w:pPr>
    <w:rPr>
      <w:rFonts w:ascii="Tahoma" w:hAnsi="Tahoma" w:cs="Arial"/>
      <w:b/>
      <w:bCs/>
      <w:color w:val="000084"/>
      <w:spacing w:val="20"/>
      <w:kern w:val="28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text">
    <w:name w:val="list text"/>
    <w:rsid w:val="009B1EB1"/>
    <w:pPr>
      <w:numPr>
        <w:numId w:val="1"/>
      </w:numPr>
      <w:spacing w:before="100" w:beforeAutospacing="1" w:after="100" w:afterAutospacing="1" w:line="360" w:lineRule="auto"/>
    </w:pPr>
    <w:rPr>
      <w:rFonts w:ascii="Tahoma" w:hAnsi="Tahoma" w:cs="Arial"/>
      <w:spacing w:val="10"/>
      <w:kern w:val="28"/>
      <w:sz w:val="24"/>
      <w:szCs w:val="24"/>
    </w:rPr>
  </w:style>
  <w:style w:type="paragraph" w:styleId="BodyText">
    <w:name w:val="Body Text"/>
    <w:basedOn w:val="Normal"/>
    <w:link w:val="BodyTextChar"/>
    <w:rsid w:val="00B91CBC"/>
    <w:pPr>
      <w:jc w:val="center"/>
    </w:pPr>
    <w:rPr>
      <w:b/>
      <w:bCs/>
      <w:color w:val="auto"/>
      <w:kern w:val="0"/>
      <w:sz w:val="72"/>
      <w:szCs w:val="24"/>
    </w:rPr>
  </w:style>
  <w:style w:type="character" w:customStyle="1" w:styleId="BodyTextChar">
    <w:name w:val="Body Text Char"/>
    <w:link w:val="BodyText"/>
    <w:rsid w:val="00B91CBC"/>
    <w:rPr>
      <w:b/>
      <w:bCs/>
      <w:sz w:val="7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C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91CBC"/>
    <w:rPr>
      <w:rFonts w:ascii="Tahoma" w:hAnsi="Tahoma" w:cs="Tahoma"/>
      <w:color w:val="000000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71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4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muhammad\AppData\Roaming\Microsoft\Templates\Agend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Agenda</Template>
  <TotalTime>1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Chicago</Company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KHALIL MUHAMMAD</dc:creator>
  <cp:lastModifiedBy>Alvin Childress</cp:lastModifiedBy>
  <cp:revision>2</cp:revision>
  <dcterms:created xsi:type="dcterms:W3CDTF">2017-11-27T15:54:00Z</dcterms:created>
  <dcterms:modified xsi:type="dcterms:W3CDTF">2017-11-27T15:54:00Z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TC060874161033</vt:lpwstr>
  </property>
</Properties>
</file>