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F76" w:rsidRPr="0011176B" w:rsidRDefault="002C03B7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-348615</wp:posOffset>
                </wp:positionH>
                <wp:positionV relativeFrom="paragraph">
                  <wp:posOffset>6339840</wp:posOffset>
                </wp:positionV>
                <wp:extent cx="2176145" cy="1678305"/>
                <wp:effectExtent l="13335" t="5715" r="5080" b="1143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6145" cy="1678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CBC" w:rsidRDefault="002C03B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78025" cy="1640840"/>
                                  <wp:effectExtent l="0" t="0" r="3175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78025" cy="16408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7.45pt;margin-top:499.2pt;width:171.35pt;height:132.15pt;z-index:25166233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">
                <v:textbox>
                  <w:txbxContent>
                    <w:p w:rsidR="00B91CBC" w:rsidRDefault="002C03B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978025" cy="1640840"/>
                            <wp:effectExtent l="0" t="0" r="3175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78025" cy="16408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page">
                  <wp:posOffset>1261745</wp:posOffset>
                </wp:positionH>
                <wp:positionV relativeFrom="page">
                  <wp:posOffset>3314700</wp:posOffset>
                </wp:positionV>
                <wp:extent cx="5653405" cy="338455"/>
                <wp:effectExtent l="4445" t="0" r="0" b="444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653405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44828" w:rsidRPr="00DA22FF" w:rsidRDefault="0050156B" w:rsidP="009B1EB1">
                            <w:pPr>
                              <w:pStyle w:val="Heading2"/>
                            </w:pPr>
                            <w:r w:rsidRPr="009B1EB1">
                              <w:t>AGENDA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99.35pt;margin-top:261pt;width:445.15pt;height:26.6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" filled="f" stroked="f" strokeweight="0" insetpen="t">
                <o:lock v:ext="edit" shapetype="t"/>
                <v:textbox inset="2.85pt,2.85pt,2.85pt,2.85pt">
                  <w:txbxContent>
                    <w:p w:rsidR="00B44828" w:rsidRPr="00DA22FF" w:rsidRDefault="0050156B" w:rsidP="009B1EB1">
                      <w:pPr>
                        <w:pStyle w:val="Heading2"/>
                      </w:pPr>
                      <w:r w:rsidRPr="009B1EB1">
                        <w:t>AGENDA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>
                <wp:simplePos x="0" y="0"/>
                <wp:positionH relativeFrom="page">
                  <wp:posOffset>3776345</wp:posOffset>
                </wp:positionH>
                <wp:positionV relativeFrom="page">
                  <wp:posOffset>4114800</wp:posOffset>
                </wp:positionV>
                <wp:extent cx="3394710" cy="6515100"/>
                <wp:effectExtent l="4445" t="0" r="1270" b="0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394710" cy="651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C33AC" w:rsidRPr="000C33AC" w:rsidRDefault="000C33AC" w:rsidP="000C33AC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0C33AC">
                              <w:rPr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</w:rPr>
                              <w:t>Call meeting to order (Dan)</w:t>
                            </w:r>
                          </w:p>
                          <w:p w:rsidR="000C33AC" w:rsidRPr="000C33AC" w:rsidRDefault="000C33AC" w:rsidP="000C33AC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Introductions (Dan)</w:t>
                            </w:r>
                          </w:p>
                          <w:p w:rsidR="000C33AC" w:rsidRPr="000C33AC" w:rsidRDefault="000C33AC" w:rsidP="000C33AC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 w:rsidRPr="000C33AC">
                              <w:rPr>
                                <w:sz w:val="22"/>
                              </w:rPr>
                              <w:t xml:space="preserve"> Acce</w:t>
                            </w:r>
                            <w:r>
                              <w:rPr>
                                <w:sz w:val="22"/>
                              </w:rPr>
                              <w:t>pt minutes from March meeting (</w:t>
                            </w:r>
                            <w:r w:rsidRPr="000C33AC">
                              <w:rPr>
                                <w:sz w:val="22"/>
                              </w:rPr>
                              <w:t>Dan)</w:t>
                            </w:r>
                          </w:p>
                          <w:p w:rsidR="000C33AC" w:rsidRPr="000C33AC" w:rsidRDefault="000C33AC" w:rsidP="000C33AC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r w:rsidRPr="000C33AC">
                              <w:rPr>
                                <w:sz w:val="22"/>
                              </w:rPr>
                              <w:t>Funding</w:t>
                            </w:r>
                            <w:r>
                              <w:rPr>
                                <w:sz w:val="22"/>
                              </w:rPr>
                              <w:t xml:space="preserve"> update (Natalie</w:t>
                            </w:r>
                            <w:r w:rsidRPr="000C33AC">
                              <w:rPr>
                                <w:sz w:val="22"/>
                              </w:rPr>
                              <w:t>)</w:t>
                            </w:r>
                          </w:p>
                          <w:p w:rsidR="000C33AC" w:rsidRPr="000C33AC" w:rsidRDefault="000C33AC" w:rsidP="000C33AC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CFD Hazmat update (</w:t>
                            </w:r>
                            <w:r w:rsidRPr="000C33AC">
                              <w:rPr>
                                <w:sz w:val="22"/>
                              </w:rPr>
                              <w:t>Chief Lyman)</w:t>
                            </w:r>
                          </w:p>
                          <w:p w:rsidR="000C33AC" w:rsidRPr="000C33AC" w:rsidRDefault="000C33AC" w:rsidP="000C33AC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Web Site update (Dr. Wong</w:t>
                            </w:r>
                            <w:r w:rsidRPr="000C33AC">
                              <w:rPr>
                                <w:sz w:val="22"/>
                              </w:rPr>
                              <w:t>)</w:t>
                            </w:r>
                          </w:p>
                          <w:p w:rsidR="000C33AC" w:rsidRPr="000C33AC" w:rsidRDefault="000C33AC" w:rsidP="000C33AC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r w:rsidRPr="000C33AC">
                              <w:rPr>
                                <w:sz w:val="22"/>
                              </w:rPr>
                              <w:t>End of y</w:t>
                            </w:r>
                            <w:r>
                              <w:rPr>
                                <w:sz w:val="22"/>
                              </w:rPr>
                              <w:t>ear report due July 1</w:t>
                            </w:r>
                            <w:r w:rsidRPr="000C33AC">
                              <w:rPr>
                                <w:sz w:val="22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z w:val="22"/>
                                <w:vertAlign w:val="superscript"/>
                              </w:rPr>
                              <w:t xml:space="preserve">  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22"/>
                              </w:rPr>
                              <w:t>? (T</w:t>
                            </w:r>
                            <w:r w:rsidRPr="000C33AC">
                              <w:rPr>
                                <w:sz w:val="22"/>
                              </w:rPr>
                              <w:t>erry)</w:t>
                            </w:r>
                          </w:p>
                          <w:p w:rsidR="000C33AC" w:rsidRPr="000C33AC" w:rsidRDefault="000C33AC" w:rsidP="000C33AC">
                            <w:pPr>
                              <w:pStyle w:val="listtext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New business (Dan)</w:t>
                            </w:r>
                          </w:p>
                          <w:p w:rsidR="002C03B7" w:rsidRPr="002C03B7" w:rsidRDefault="000C33AC" w:rsidP="000C33AC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rPr>
                                <w:sz w:val="22"/>
                              </w:rPr>
                            </w:pPr>
                            <w:r w:rsidRPr="000C33AC">
                              <w:rPr>
                                <w:sz w:val="22"/>
                              </w:rPr>
                              <w:t xml:space="preserve"> Next meeting @ OEMC Tues Sept 12@ 10am.</w:t>
                            </w:r>
                          </w:p>
                          <w:p w:rsidR="000C33AC" w:rsidRPr="000C33AC" w:rsidRDefault="000C33AC" w:rsidP="000C33AC">
                            <w:pPr>
                              <w:spacing w:after="200" w:line="276" w:lineRule="auto"/>
                              <w:rPr>
                                <w:rFonts w:ascii="Cambria Math" w:hAnsi="Cambria Math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0C33AC">
                              <w:rPr>
                                <w:rFonts w:ascii="Cambria Math" w:hAnsi="Cambria Math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If you have missed a meeting or for links and other information, please visit our web page:</w:t>
                            </w:r>
                          </w:p>
                          <w:p w:rsidR="000C33AC" w:rsidRPr="000C33AC" w:rsidRDefault="000C33AC" w:rsidP="000C33AC">
                            <w:pPr>
                              <w:spacing w:after="200" w:line="276" w:lineRule="auto"/>
                              <w:rPr>
                                <w:rFonts w:ascii="Calibri" w:hAnsi="Calibri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0C33AC">
                              <w:rPr>
                                <w:rFonts w:ascii="Calibri" w:hAnsi="Calibri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r w:rsidRPr="000C33AC">
                              <w:rPr>
                                <w:rFonts w:ascii="Calibri" w:hAnsi="Calibri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r w:rsidRPr="000C33AC">
                              <w:rPr>
                                <w:rFonts w:ascii="Calibri" w:hAnsi="Calibri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r w:rsidRPr="000C33AC">
                              <w:rPr>
                                <w:rFonts w:ascii="Calibri" w:hAnsi="Calibri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r w:rsidRPr="000C33AC">
                              <w:rPr>
                                <w:rFonts w:ascii="Calibri" w:hAnsi="Calibri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hyperlink r:id="rId6" w:history="1">
                              <w:r w:rsidRPr="000C33AC">
                                <w:rPr>
                                  <w:rFonts w:ascii="Calibri" w:hAnsi="Calibri"/>
                                  <w:color w:val="0000FF"/>
                                  <w:kern w:val="0"/>
                                  <w:sz w:val="22"/>
                                  <w:szCs w:val="22"/>
                                  <w:u w:val="single"/>
                                </w:rPr>
                                <w:t>www.ChicagoLEPC.org</w:t>
                              </w:r>
                            </w:hyperlink>
                            <w:r w:rsidRPr="000C33AC">
                              <w:rPr>
                                <w:rFonts w:ascii="Calibri" w:hAnsi="Calibri"/>
                                <w:color w:val="0000FF"/>
                                <w:kern w:val="0"/>
                                <w:sz w:val="22"/>
                                <w:szCs w:val="22"/>
                                <w:u w:val="single"/>
                              </w:rPr>
                              <w:t xml:space="preserve">        </w:t>
                            </w:r>
                          </w:p>
                          <w:p w:rsidR="00F74140" w:rsidRPr="007B4A9B" w:rsidRDefault="00F74140" w:rsidP="002C03B7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ind w:left="360"/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297.35pt;margin-top:324pt;width:267.3pt;height:513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0C33AC" w:rsidRPr="000C33AC" w:rsidRDefault="000C33AC" w:rsidP="000C33AC">
                      <w:pPr>
                        <w:pStyle w:val="listtext"/>
                        <w:rPr>
                          <w:sz w:val="22"/>
                        </w:rPr>
                      </w:pPr>
                      <w:r w:rsidRPr="000C33AC">
                        <w:rPr>
                          <w:sz w:val="22"/>
                        </w:rPr>
                        <w:t xml:space="preserve"> </w:t>
                      </w:r>
                      <w:r>
                        <w:rPr>
                          <w:sz w:val="22"/>
                        </w:rPr>
                        <w:t>Call meeting to order (Dan)</w:t>
                      </w:r>
                    </w:p>
                    <w:p w:rsidR="000C33AC" w:rsidRPr="000C33AC" w:rsidRDefault="000C33AC" w:rsidP="000C33AC">
                      <w:pPr>
                        <w:pStyle w:val="listtext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Introductions (Dan)</w:t>
                      </w:r>
                    </w:p>
                    <w:p w:rsidR="000C33AC" w:rsidRPr="000C33AC" w:rsidRDefault="000C33AC" w:rsidP="000C33AC">
                      <w:pPr>
                        <w:pStyle w:val="listtext"/>
                        <w:rPr>
                          <w:sz w:val="22"/>
                        </w:rPr>
                      </w:pPr>
                      <w:r w:rsidRPr="000C33AC">
                        <w:rPr>
                          <w:sz w:val="22"/>
                        </w:rPr>
                        <w:t xml:space="preserve"> Acce</w:t>
                      </w:r>
                      <w:r>
                        <w:rPr>
                          <w:sz w:val="22"/>
                        </w:rPr>
                        <w:t>pt minutes from March meeting (</w:t>
                      </w:r>
                      <w:r w:rsidRPr="000C33AC">
                        <w:rPr>
                          <w:sz w:val="22"/>
                        </w:rPr>
                        <w:t>Dan)</w:t>
                      </w:r>
                    </w:p>
                    <w:p w:rsidR="000C33AC" w:rsidRPr="000C33AC" w:rsidRDefault="000C33AC" w:rsidP="000C33AC">
                      <w:pPr>
                        <w:pStyle w:val="listtext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</w:t>
                      </w:r>
                      <w:r w:rsidRPr="000C33AC">
                        <w:rPr>
                          <w:sz w:val="22"/>
                        </w:rPr>
                        <w:t>Funding</w:t>
                      </w:r>
                      <w:r>
                        <w:rPr>
                          <w:sz w:val="22"/>
                        </w:rPr>
                        <w:t xml:space="preserve"> update (Natalie</w:t>
                      </w:r>
                      <w:r w:rsidRPr="000C33AC">
                        <w:rPr>
                          <w:sz w:val="22"/>
                        </w:rPr>
                        <w:t>)</w:t>
                      </w:r>
                    </w:p>
                    <w:p w:rsidR="000C33AC" w:rsidRPr="000C33AC" w:rsidRDefault="000C33AC" w:rsidP="000C33AC">
                      <w:pPr>
                        <w:pStyle w:val="listtext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CFD Hazmat update (</w:t>
                      </w:r>
                      <w:r w:rsidRPr="000C33AC">
                        <w:rPr>
                          <w:sz w:val="22"/>
                        </w:rPr>
                        <w:t>Chief Lyman)</w:t>
                      </w:r>
                    </w:p>
                    <w:p w:rsidR="000C33AC" w:rsidRPr="000C33AC" w:rsidRDefault="000C33AC" w:rsidP="000C33AC">
                      <w:pPr>
                        <w:pStyle w:val="listtext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Web Site update (Dr. Wong</w:t>
                      </w:r>
                      <w:r w:rsidRPr="000C33AC">
                        <w:rPr>
                          <w:sz w:val="22"/>
                        </w:rPr>
                        <w:t>)</w:t>
                      </w:r>
                    </w:p>
                    <w:p w:rsidR="000C33AC" w:rsidRPr="000C33AC" w:rsidRDefault="000C33AC" w:rsidP="000C33AC">
                      <w:pPr>
                        <w:pStyle w:val="listtext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</w:t>
                      </w:r>
                      <w:r w:rsidRPr="000C33AC">
                        <w:rPr>
                          <w:sz w:val="22"/>
                        </w:rPr>
                        <w:t>End of y</w:t>
                      </w:r>
                      <w:r>
                        <w:rPr>
                          <w:sz w:val="22"/>
                        </w:rPr>
                        <w:t>ear report due July 1</w:t>
                      </w:r>
                      <w:r w:rsidRPr="000C33AC">
                        <w:rPr>
                          <w:sz w:val="22"/>
                          <w:vertAlign w:val="superscript"/>
                        </w:rPr>
                        <w:t>st</w:t>
                      </w:r>
                      <w:r>
                        <w:rPr>
                          <w:sz w:val="22"/>
                          <w:vertAlign w:val="superscript"/>
                        </w:rPr>
                        <w:t xml:space="preserve">  </w:t>
                      </w:r>
                      <w:bookmarkStart w:id="1" w:name="_GoBack"/>
                      <w:bookmarkEnd w:id="1"/>
                      <w:r>
                        <w:rPr>
                          <w:sz w:val="22"/>
                        </w:rPr>
                        <w:t>? (T</w:t>
                      </w:r>
                      <w:r w:rsidRPr="000C33AC">
                        <w:rPr>
                          <w:sz w:val="22"/>
                        </w:rPr>
                        <w:t>erry)</w:t>
                      </w:r>
                    </w:p>
                    <w:p w:rsidR="000C33AC" w:rsidRPr="000C33AC" w:rsidRDefault="000C33AC" w:rsidP="000C33AC">
                      <w:pPr>
                        <w:pStyle w:val="listtext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New business (Dan)</w:t>
                      </w:r>
                    </w:p>
                    <w:p w:rsidR="002C03B7" w:rsidRPr="002C03B7" w:rsidRDefault="000C33AC" w:rsidP="000C33AC">
                      <w:pPr>
                        <w:pStyle w:val="listtext"/>
                        <w:numPr>
                          <w:ilvl w:val="0"/>
                          <w:numId w:val="0"/>
                        </w:numPr>
                        <w:rPr>
                          <w:sz w:val="22"/>
                        </w:rPr>
                      </w:pPr>
                      <w:r w:rsidRPr="000C33AC">
                        <w:rPr>
                          <w:sz w:val="22"/>
                        </w:rPr>
                        <w:t xml:space="preserve"> Next meeting @ OEMC Tues Sept 12@ 10am.</w:t>
                      </w:r>
                    </w:p>
                    <w:p w:rsidR="000C33AC" w:rsidRPr="000C33AC" w:rsidRDefault="000C33AC" w:rsidP="000C33AC">
                      <w:pPr>
                        <w:spacing w:after="200" w:line="276" w:lineRule="auto"/>
                        <w:rPr>
                          <w:rFonts w:ascii="Cambria Math" w:hAnsi="Cambria Math"/>
                          <w:color w:val="auto"/>
                          <w:kern w:val="0"/>
                          <w:sz w:val="24"/>
                          <w:szCs w:val="24"/>
                        </w:rPr>
                      </w:pPr>
                      <w:r w:rsidRPr="000C33AC">
                        <w:rPr>
                          <w:rFonts w:ascii="Cambria Math" w:hAnsi="Cambria Math"/>
                          <w:color w:val="auto"/>
                          <w:kern w:val="0"/>
                          <w:sz w:val="24"/>
                          <w:szCs w:val="24"/>
                        </w:rPr>
                        <w:t>If you have missed a meeting or for links and other information, please visit our web page:</w:t>
                      </w:r>
                    </w:p>
                    <w:p w:rsidR="000C33AC" w:rsidRPr="000C33AC" w:rsidRDefault="000C33AC" w:rsidP="000C33AC">
                      <w:pPr>
                        <w:spacing w:after="200" w:line="276" w:lineRule="auto"/>
                        <w:rPr>
                          <w:rFonts w:ascii="Calibri" w:hAnsi="Calibri"/>
                          <w:color w:val="auto"/>
                          <w:kern w:val="0"/>
                          <w:sz w:val="22"/>
                          <w:szCs w:val="22"/>
                        </w:rPr>
                      </w:pPr>
                      <w:r w:rsidRPr="000C33AC">
                        <w:rPr>
                          <w:rFonts w:ascii="Calibri" w:hAnsi="Calibri"/>
                          <w:color w:val="auto"/>
                          <w:kern w:val="0"/>
                          <w:sz w:val="22"/>
                          <w:szCs w:val="22"/>
                        </w:rPr>
                        <w:tab/>
                      </w:r>
                      <w:r w:rsidRPr="000C33AC">
                        <w:rPr>
                          <w:rFonts w:ascii="Calibri" w:hAnsi="Calibri"/>
                          <w:color w:val="auto"/>
                          <w:kern w:val="0"/>
                          <w:sz w:val="22"/>
                          <w:szCs w:val="22"/>
                        </w:rPr>
                        <w:tab/>
                      </w:r>
                      <w:r w:rsidRPr="000C33AC">
                        <w:rPr>
                          <w:rFonts w:ascii="Calibri" w:hAnsi="Calibri"/>
                          <w:color w:val="auto"/>
                          <w:kern w:val="0"/>
                          <w:sz w:val="22"/>
                          <w:szCs w:val="22"/>
                        </w:rPr>
                        <w:tab/>
                      </w:r>
                      <w:r w:rsidRPr="000C33AC">
                        <w:rPr>
                          <w:rFonts w:ascii="Calibri" w:hAnsi="Calibri"/>
                          <w:color w:val="auto"/>
                          <w:kern w:val="0"/>
                          <w:sz w:val="22"/>
                          <w:szCs w:val="22"/>
                        </w:rPr>
                        <w:tab/>
                      </w:r>
                      <w:r w:rsidRPr="000C33AC">
                        <w:rPr>
                          <w:rFonts w:ascii="Calibri" w:hAnsi="Calibri"/>
                          <w:color w:val="auto"/>
                          <w:kern w:val="0"/>
                          <w:sz w:val="22"/>
                          <w:szCs w:val="22"/>
                        </w:rPr>
                        <w:tab/>
                      </w:r>
                      <w:hyperlink r:id="rId7" w:history="1">
                        <w:r w:rsidRPr="000C33AC">
                          <w:rPr>
                            <w:rFonts w:ascii="Calibri" w:hAnsi="Calibri"/>
                            <w:color w:val="0000FF"/>
                            <w:kern w:val="0"/>
                            <w:sz w:val="22"/>
                            <w:szCs w:val="22"/>
                            <w:u w:val="single"/>
                          </w:rPr>
                          <w:t>www.ChicagoLEPC.org</w:t>
                        </w:r>
                      </w:hyperlink>
                      <w:r w:rsidRPr="000C33AC">
                        <w:rPr>
                          <w:rFonts w:ascii="Calibri" w:hAnsi="Calibri"/>
                          <w:color w:val="0000FF"/>
                          <w:kern w:val="0"/>
                          <w:sz w:val="22"/>
                          <w:szCs w:val="22"/>
                          <w:u w:val="single"/>
                        </w:rPr>
                        <w:t xml:space="preserve">        </w:t>
                      </w:r>
                    </w:p>
                    <w:p w:rsidR="00F74140" w:rsidRPr="007B4A9B" w:rsidRDefault="00F74140" w:rsidP="002C03B7">
                      <w:pPr>
                        <w:pStyle w:val="listtext"/>
                        <w:numPr>
                          <w:ilvl w:val="0"/>
                          <w:numId w:val="0"/>
                        </w:numPr>
                        <w:ind w:left="36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1261745</wp:posOffset>
                </wp:positionH>
                <wp:positionV relativeFrom="page">
                  <wp:posOffset>4114800</wp:posOffset>
                </wp:positionV>
                <wp:extent cx="1714500" cy="1383665"/>
                <wp:effectExtent l="4445" t="0" r="0" b="0"/>
                <wp:wrapNone/>
                <wp:docPr id="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38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828" w:rsidRDefault="000C33AC" w:rsidP="002C03B7">
                            <w:pPr>
                              <w:pStyle w:val="Heading3"/>
                              <w:jc w:val="left"/>
                            </w:pPr>
                            <w:r>
                              <w:t>June</w:t>
                            </w:r>
                            <w:r w:rsidR="002C03B7">
                              <w:t xml:space="preserve"> 13</w:t>
                            </w:r>
                            <w:r w:rsidR="003C4090" w:rsidRPr="003C4090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>, 2017</w:t>
                            </w:r>
                          </w:p>
                          <w:p w:rsidR="002C03B7" w:rsidRDefault="00B91CBC" w:rsidP="002C03B7">
                            <w:pPr>
                              <w:pStyle w:val="Heading3"/>
                              <w:jc w:val="left"/>
                            </w:pPr>
                            <w:r>
                              <w:t>1</w:t>
                            </w:r>
                            <w:r w:rsidR="003C4090">
                              <w:t>0:00 A</w:t>
                            </w:r>
                            <w:r>
                              <w:t>.M.</w:t>
                            </w:r>
                            <w:r w:rsidR="002C03B7">
                              <w:t xml:space="preserve"> </w:t>
                            </w:r>
                          </w:p>
                          <w:p w:rsidR="000C33AC" w:rsidRPr="000C33AC" w:rsidRDefault="000C33AC" w:rsidP="000C33AC">
                            <w:pPr>
                              <w:pStyle w:val="Heading3"/>
                              <w:jc w:val="left"/>
                            </w:pPr>
                            <w:r w:rsidRPr="000C33AC">
                              <w:t>Located at: Engine Company 16 Firehouse 53 E. Pershing Road</w:t>
                            </w:r>
                          </w:p>
                          <w:p w:rsidR="003C4090" w:rsidRPr="003C4090" w:rsidRDefault="003C4090" w:rsidP="002C03B7">
                            <w:pPr>
                              <w:pStyle w:val="Heading3"/>
                              <w:jc w:val="left"/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99.35pt;margin-top:324pt;width:135pt;height:108.9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" filled="f" stroked="f">
                <v:textbox style="mso-fit-shape-to-text:t" inset="3.6pt,,3.6pt">
                  <w:txbxContent>
                    <w:p w:rsidR="00B44828" w:rsidRDefault="000C33AC" w:rsidP="002C03B7">
                      <w:pPr>
                        <w:pStyle w:val="Heading3"/>
                        <w:jc w:val="left"/>
                      </w:pPr>
                      <w:r>
                        <w:t>June</w:t>
                      </w:r>
                      <w:r w:rsidR="002C03B7">
                        <w:t xml:space="preserve"> 13</w:t>
                      </w:r>
                      <w:r w:rsidR="003C4090" w:rsidRPr="003C4090">
                        <w:rPr>
                          <w:vertAlign w:val="superscript"/>
                        </w:rPr>
                        <w:t>th</w:t>
                      </w:r>
                      <w:r>
                        <w:t>, 2017</w:t>
                      </w:r>
                    </w:p>
                    <w:p w:rsidR="002C03B7" w:rsidRDefault="00B91CBC" w:rsidP="002C03B7">
                      <w:pPr>
                        <w:pStyle w:val="Heading3"/>
                        <w:jc w:val="left"/>
                      </w:pPr>
                      <w:r>
                        <w:t>1</w:t>
                      </w:r>
                      <w:r w:rsidR="003C4090">
                        <w:t>0:00 A</w:t>
                      </w:r>
                      <w:r>
                        <w:t>.M.</w:t>
                      </w:r>
                      <w:r w:rsidR="002C03B7">
                        <w:t xml:space="preserve"> </w:t>
                      </w:r>
                    </w:p>
                    <w:p w:rsidR="000C33AC" w:rsidRPr="000C33AC" w:rsidRDefault="000C33AC" w:rsidP="000C33AC">
                      <w:pPr>
                        <w:pStyle w:val="Heading3"/>
                        <w:jc w:val="left"/>
                      </w:pPr>
                      <w:r w:rsidRPr="000C33AC">
                        <w:t>Located at: Engine Company 16 Firehouse 53 E. Pershing Road</w:t>
                      </w:r>
                    </w:p>
                    <w:p w:rsidR="003C4090" w:rsidRPr="003C4090" w:rsidRDefault="003C4090" w:rsidP="002C03B7">
                      <w:pPr>
                        <w:pStyle w:val="Heading3"/>
                        <w:jc w:val="lef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7216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3314700</wp:posOffset>
                </wp:positionV>
                <wp:extent cx="6057265" cy="285750"/>
                <wp:effectExtent l="0" t="0" r="635" b="0"/>
                <wp:wrapNone/>
                <wp:docPr id="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057265" cy="2857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008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DE23D4" id="AutoShape 7" o:spid="_x0000_s1026" style="position:absolute;margin-left:90pt;margin-top:261pt;width:476.95pt;height:22.5pt;z-index:25165721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" fillcolor="navy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6192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2176145</wp:posOffset>
                </wp:positionV>
                <wp:extent cx="5829300" cy="619125"/>
                <wp:effectExtent l="0" t="4445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8293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C4589" w:rsidRPr="007B4A9B" w:rsidRDefault="00B91CBC" w:rsidP="00B91CBC">
                            <w:pPr>
                              <w:pStyle w:val="Heading1"/>
                              <w:jc w:val="center"/>
                            </w:pPr>
                            <w:r>
                              <w:t>LEPC Quarterly Meeting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90pt;margin-top:171.35pt;width:459pt;height:48.75pt;z-index:25165619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DC4589" w:rsidRPr="007B4A9B" w:rsidRDefault="00B91CBC" w:rsidP="00B91CBC">
                      <w:pPr>
                        <w:pStyle w:val="Heading1"/>
                        <w:jc w:val="center"/>
                      </w:pPr>
                      <w:r>
                        <w:t>LEPC Quarterly Meeting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>
                <wp:simplePos x="0" y="0"/>
                <wp:positionH relativeFrom="page">
                  <wp:posOffset>800100</wp:posOffset>
                </wp:positionH>
                <wp:positionV relativeFrom="page">
                  <wp:posOffset>1600200</wp:posOffset>
                </wp:positionV>
                <wp:extent cx="4229100" cy="1752600"/>
                <wp:effectExtent l="0" t="0" r="0" b="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4229100" cy="17526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3A1194" id="AutoShape 4" o:spid="_x0000_s1026" style="position:absolute;margin-left:63pt;margin-top:126pt;width:333pt;height:138pt;z-index: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4144" behindDoc="0" locked="0" layoutInCell="1" allowOverlap="1">
                <wp:simplePos x="0" y="0"/>
                <wp:positionH relativeFrom="page">
                  <wp:posOffset>571500</wp:posOffset>
                </wp:positionH>
                <wp:positionV relativeFrom="page">
                  <wp:posOffset>457200</wp:posOffset>
                </wp:positionV>
                <wp:extent cx="2617470" cy="8997950"/>
                <wp:effectExtent l="0" t="0" r="1905" b="317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617470" cy="8997950"/>
                        </a:xfrm>
                        <a:prstGeom prst="rect">
                          <a:avLst/>
                        </a:prstGeom>
                        <a:solidFill>
                          <a:srgbClr val="99CC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01DC1C" id="Rectangle 3" o:spid="_x0000_s1026" style="position:absolute;margin-left:45pt;margin-top:36pt;width:206.1pt;height:708.5pt;z-index:25165414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" fillcolor="#9c9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ect>
            </w:pict>
          </mc:Fallback>
        </mc:AlternateContent>
      </w:r>
      <w:r w:rsidR="00CB77B4" w:rsidRPr="0011176B">
        <w:t xml:space="preserve"> </w:t>
      </w:r>
      <w:r w:rsidR="000C33AC">
        <w:t xml:space="preserve">         </w:t>
      </w:r>
    </w:p>
    <w:sectPr w:rsidR="003E6F76" w:rsidRPr="0011176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10.95pt;height:10.95pt" o:bullet="t">
        <v:imagedata r:id="rId1" o:title="bullet1"/>
      </v:shape>
    </w:pict>
  </w:numPicBullet>
  <w:numPicBullet w:numPicBulletId="1">
    <w:pict>
      <v:shape id="_x0000_i1060" type="#_x0000_t75" style="width:9.55pt;height:9.55pt" o:bullet="t">
        <v:imagedata r:id="rId2" o:title="bullet2"/>
      </v:shape>
    </w:pict>
  </w:numPicBullet>
  <w:numPicBullet w:numPicBulletId="2">
    <w:pict>
      <v:shape id="_x0000_i1061" type="#_x0000_t75" style="width:9.55pt;height:9.55pt" o:bullet="t">
        <v:imagedata r:id="rId3" o:title="bullet3"/>
      </v:shape>
    </w:pict>
  </w:numPicBullet>
  <w:abstractNum w:abstractNumId="0" w15:restartNumberingAfterBreak="0">
    <w:nsid w:val="0E503D8F"/>
    <w:multiLevelType w:val="hybridMultilevel"/>
    <w:tmpl w:val="979837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75075"/>
    <w:multiLevelType w:val="multilevel"/>
    <w:tmpl w:val="CA9A18A6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51E20AFD"/>
    <w:multiLevelType w:val="multilevel"/>
    <w:tmpl w:val="CA9A18A6"/>
    <w:lvl w:ilvl="0">
      <w:start w:val="1"/>
      <w:numFmt w:val="bullet"/>
      <w:pStyle w:val="listtex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7E3E6DB0"/>
    <w:multiLevelType w:val="multilevel"/>
    <w:tmpl w:val="6150D6EC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ascii="Helvetica" w:hAnsi="Helvetica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CBC"/>
    <w:rsid w:val="000C33AC"/>
    <w:rsid w:val="0011176B"/>
    <w:rsid w:val="002C03B7"/>
    <w:rsid w:val="002F5063"/>
    <w:rsid w:val="003C4090"/>
    <w:rsid w:val="003E6F76"/>
    <w:rsid w:val="00407372"/>
    <w:rsid w:val="00490902"/>
    <w:rsid w:val="0050156B"/>
    <w:rsid w:val="00506068"/>
    <w:rsid w:val="005926DA"/>
    <w:rsid w:val="006903F6"/>
    <w:rsid w:val="00697273"/>
    <w:rsid w:val="007B4A9B"/>
    <w:rsid w:val="00862922"/>
    <w:rsid w:val="00875F91"/>
    <w:rsid w:val="00891B8C"/>
    <w:rsid w:val="008C7AF3"/>
    <w:rsid w:val="009B1EB1"/>
    <w:rsid w:val="00A07CFD"/>
    <w:rsid w:val="00B44828"/>
    <w:rsid w:val="00B5364C"/>
    <w:rsid w:val="00B91CBC"/>
    <w:rsid w:val="00CB77B4"/>
    <w:rsid w:val="00CF3123"/>
    <w:rsid w:val="00D34F88"/>
    <w:rsid w:val="00D478A0"/>
    <w:rsid w:val="00DA22FF"/>
    <w:rsid w:val="00DC4589"/>
    <w:rsid w:val="00E57029"/>
    <w:rsid w:val="00F74140"/>
    <w:rsid w:val="00F74B74"/>
    <w:rsid w:val="00FA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E0467C"/>
  <w15:docId w15:val="{A64CF4C8-BCA1-4298-B162-818EA3D60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75F91"/>
    <w:rPr>
      <w:color w:val="000000"/>
      <w:kern w:val="28"/>
    </w:rPr>
  </w:style>
  <w:style w:type="paragraph" w:styleId="Heading1">
    <w:name w:val="heading 1"/>
    <w:next w:val="Normal"/>
    <w:qFormat/>
    <w:rsid w:val="009B1EB1"/>
    <w:pPr>
      <w:outlineLvl w:val="0"/>
    </w:pPr>
    <w:rPr>
      <w:rFonts w:ascii="Lucida Sans Unicode" w:hAnsi="Lucida Sans Unicode" w:cs="Tahoma"/>
      <w:b/>
      <w:spacing w:val="20"/>
      <w:kern w:val="28"/>
      <w:sz w:val="56"/>
      <w:szCs w:val="56"/>
      <w:lang w:val="en"/>
    </w:rPr>
  </w:style>
  <w:style w:type="paragraph" w:styleId="Heading2">
    <w:name w:val="heading 2"/>
    <w:next w:val="Normal"/>
    <w:qFormat/>
    <w:rsid w:val="009B1EB1"/>
    <w:pPr>
      <w:keepNext/>
      <w:jc w:val="center"/>
      <w:outlineLvl w:val="1"/>
    </w:pPr>
    <w:rPr>
      <w:rFonts w:ascii="Lucida Sans Unicode" w:hAnsi="Lucida Sans Unicode" w:cs="Arial"/>
      <w:bCs/>
      <w:i/>
      <w:iCs/>
      <w:color w:val="FFFFFF"/>
      <w:spacing w:val="100"/>
      <w:kern w:val="28"/>
      <w:sz w:val="28"/>
      <w:szCs w:val="28"/>
    </w:rPr>
  </w:style>
  <w:style w:type="paragraph" w:styleId="Heading3">
    <w:name w:val="heading 3"/>
    <w:next w:val="Normal"/>
    <w:qFormat/>
    <w:rsid w:val="002F5063"/>
    <w:pPr>
      <w:keepNext/>
      <w:spacing w:before="240" w:after="60"/>
      <w:jc w:val="right"/>
      <w:outlineLvl w:val="2"/>
    </w:pPr>
    <w:rPr>
      <w:rFonts w:ascii="Tahoma" w:hAnsi="Tahoma" w:cs="Arial"/>
      <w:b/>
      <w:bCs/>
      <w:color w:val="000084"/>
      <w:spacing w:val="20"/>
      <w:kern w:val="28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text">
    <w:name w:val="list text"/>
    <w:rsid w:val="009B1EB1"/>
    <w:pPr>
      <w:numPr>
        <w:numId w:val="1"/>
      </w:numPr>
      <w:spacing w:before="100" w:beforeAutospacing="1" w:after="100" w:afterAutospacing="1" w:line="360" w:lineRule="auto"/>
    </w:pPr>
    <w:rPr>
      <w:rFonts w:ascii="Tahoma" w:hAnsi="Tahoma" w:cs="Arial"/>
      <w:spacing w:val="10"/>
      <w:kern w:val="28"/>
      <w:sz w:val="24"/>
      <w:szCs w:val="24"/>
    </w:rPr>
  </w:style>
  <w:style w:type="paragraph" w:styleId="BodyText">
    <w:name w:val="Body Text"/>
    <w:basedOn w:val="Normal"/>
    <w:link w:val="BodyTextChar"/>
    <w:rsid w:val="00B91CBC"/>
    <w:pPr>
      <w:jc w:val="center"/>
    </w:pPr>
    <w:rPr>
      <w:b/>
      <w:bCs/>
      <w:color w:val="auto"/>
      <w:kern w:val="0"/>
      <w:sz w:val="72"/>
      <w:szCs w:val="24"/>
    </w:rPr>
  </w:style>
  <w:style w:type="character" w:customStyle="1" w:styleId="BodyTextChar">
    <w:name w:val="Body Text Char"/>
    <w:link w:val="BodyText"/>
    <w:rsid w:val="00B91CBC"/>
    <w:rPr>
      <w:b/>
      <w:bCs/>
      <w:sz w:val="7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1CBC"/>
    <w:rPr>
      <w:rFonts w:ascii="Tahoma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71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icagoLEPC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icagoLEPC.org" TargetMode="External"/><Relationship Id="rId5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uhammad\AppData\Roaming\Microsoft\Templates\Agen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Agenda</Template>
  <TotalTime>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Chicago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KHALIL MUHAMMAD</dc:creator>
  <cp:lastModifiedBy>Alvin Childress</cp:lastModifiedBy>
  <cp:revision>2</cp:revision>
  <dcterms:created xsi:type="dcterms:W3CDTF">2017-06-12T14:50:00Z</dcterms:created>
  <dcterms:modified xsi:type="dcterms:W3CDTF">2017-06-12T14:50:00Z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TC060874161033</vt:lpwstr>
  </property>
</Properties>
</file>