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F76" w:rsidRPr="0011176B" w:rsidRDefault="00453018"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page">
                  <wp:posOffset>3185160</wp:posOffset>
                </wp:positionH>
                <wp:positionV relativeFrom="page">
                  <wp:posOffset>3604260</wp:posOffset>
                </wp:positionV>
                <wp:extent cx="3985260" cy="5816600"/>
                <wp:effectExtent l="0" t="0" r="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985260" cy="581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C33AC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Welcome &amp; Introduction (Bill Schatz)</w:t>
                            </w:r>
                          </w:p>
                          <w:p w:rsidR="00453018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Acceptance of minutes of last meeting (Schatz)</w:t>
                            </w:r>
                          </w:p>
                          <w:p w:rsidR="00453018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LEPC funding update (Natalie)</w:t>
                            </w:r>
                          </w:p>
                          <w:p w:rsidR="00453018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IEMA update (J. Thompson)</w:t>
                            </w:r>
                          </w:p>
                          <w:p w:rsidR="00453018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Web Site update (Dr. Wong)</w:t>
                            </w:r>
                          </w:p>
                          <w:p w:rsidR="00453018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Web Site funding update (Schatz)</w:t>
                            </w:r>
                          </w:p>
                          <w:p w:rsidR="00453018" w:rsidRDefault="00453018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Committee update (T. Sheahan)</w:t>
                            </w:r>
                          </w:p>
                          <w:p w:rsidR="00644971" w:rsidRDefault="00644971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CFD Hazmat updates (Chief Lyman)</w:t>
                            </w:r>
                          </w:p>
                          <w:p w:rsidR="00644971" w:rsidRDefault="00644971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OEMC update (T. 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Sivak</w:t>
                            </w:r>
                            <w:proofErr w:type="spellEnd"/>
                            <w:r>
                              <w:rPr>
                                <w:sz w:val="22"/>
                              </w:rPr>
                              <w:t>)</w:t>
                            </w:r>
                          </w:p>
                          <w:p w:rsidR="00644971" w:rsidRPr="000C33AC" w:rsidRDefault="00644971" w:rsidP="00453018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New Business &amp; Open Discussion (Schatz)</w:t>
                            </w:r>
                          </w:p>
                          <w:p w:rsidR="002C03B7" w:rsidRDefault="00453018" w:rsidP="000C33AC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Next meeting @ OEMC Tuesday December 12</w:t>
                            </w:r>
                            <w:r w:rsidRPr="00453018">
                              <w:rPr>
                                <w:sz w:val="22"/>
                                <w:vertAlign w:val="superscript"/>
                              </w:rPr>
                              <w:t>th</w:t>
                            </w:r>
                            <w:r w:rsidR="00644971">
                              <w:rPr>
                                <w:sz w:val="22"/>
                              </w:rPr>
                              <w:t xml:space="preserve"> at </w:t>
                            </w:r>
                            <w:r w:rsidR="000C33AC" w:rsidRPr="000C33AC">
                              <w:rPr>
                                <w:sz w:val="22"/>
                              </w:rPr>
                              <w:t>10a</w:t>
                            </w:r>
                            <w:r>
                              <w:rPr>
                                <w:sz w:val="22"/>
                              </w:rPr>
                              <w:t>.</w:t>
                            </w:r>
                            <w:r w:rsidR="000C33AC" w:rsidRPr="000C33AC">
                              <w:rPr>
                                <w:sz w:val="22"/>
                              </w:rPr>
                              <w:t>m.</w:t>
                            </w:r>
                          </w:p>
                          <w:p w:rsidR="00644971" w:rsidRDefault="00644971" w:rsidP="000C33AC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Adjournment…….</w:t>
                            </w:r>
                          </w:p>
                          <w:p w:rsidR="00644971" w:rsidRDefault="00644971" w:rsidP="000C33AC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Dan O’Connell would like to apologize for not being in attendance. Please be safe, see you at the December meeting. Thanks, Dan O’C</w:t>
                            </w:r>
                          </w:p>
                          <w:p w:rsidR="000C33AC" w:rsidRPr="000C33AC" w:rsidRDefault="000C33AC" w:rsidP="000C33AC">
                            <w:pPr>
                              <w:spacing w:after="200" w:line="276" w:lineRule="auto"/>
                              <w:rPr>
                                <w:rFonts w:ascii="Cambria Math" w:hAnsi="Cambria Math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C33AC">
                              <w:rPr>
                                <w:rFonts w:ascii="Cambria Math" w:hAnsi="Cambria Math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If you have missed a meeting or for links and other information, please visit our web page:</w:t>
                            </w:r>
                          </w:p>
                          <w:p w:rsidR="000C33AC" w:rsidRPr="000C33AC" w:rsidRDefault="000C33AC" w:rsidP="000C33AC">
                            <w:pPr>
                              <w:spacing w:after="200" w:line="276" w:lineRule="auto"/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hyperlink r:id="rId5" w:history="1">
                              <w:r w:rsidRPr="000C33AC">
                                <w:rPr>
                                  <w:rFonts w:ascii="Calibri" w:hAnsi="Calibri"/>
                                  <w:color w:val="0000FF"/>
                                  <w:kern w:val="0"/>
                                  <w:sz w:val="22"/>
                                  <w:szCs w:val="22"/>
                                  <w:u w:val="single"/>
                                </w:rPr>
                                <w:t>www.ChicagoLEPC.org</w:t>
                              </w:r>
                            </w:hyperlink>
                            <w:r w:rsidRPr="000C33AC">
                              <w:rPr>
                                <w:rFonts w:ascii="Calibri" w:hAnsi="Calibri"/>
                                <w:color w:val="0000FF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 xml:space="preserve">        </w:t>
                            </w:r>
                          </w:p>
                          <w:p w:rsidR="00F74140" w:rsidRPr="007B4A9B" w:rsidRDefault="00F74140" w:rsidP="002C03B7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50.8pt;margin-top:283.8pt;width:313.8pt;height:458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" filled="f" stroked="f" strokeweight="0" insetpen="t">
                <o:lock v:ext="edit" shapetype="t"/>
                <v:textbox inset="2.85pt,2.85pt,2.85pt,2.85pt">
                  <w:txbxContent>
                    <w:p w:rsidR="000C33AC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Welcome &amp; Introduction (Bill Schatz)</w:t>
                      </w:r>
                    </w:p>
                    <w:p w:rsidR="00453018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Acceptance of minutes of last meeting (Schatz)</w:t>
                      </w:r>
                    </w:p>
                    <w:p w:rsidR="00453018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LEPC funding update (Natalie)</w:t>
                      </w:r>
                    </w:p>
                    <w:p w:rsidR="00453018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IEMA update (J. Thompson)</w:t>
                      </w:r>
                    </w:p>
                    <w:p w:rsidR="00453018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Web Site update (Dr. Wong)</w:t>
                      </w:r>
                    </w:p>
                    <w:p w:rsidR="00453018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Web Site funding update (Schatz)</w:t>
                      </w:r>
                    </w:p>
                    <w:p w:rsidR="00453018" w:rsidRDefault="00453018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Committee update (T. Sheahan)</w:t>
                      </w:r>
                    </w:p>
                    <w:p w:rsidR="00644971" w:rsidRDefault="00644971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CFD Hazmat updates (Chief Lyman)</w:t>
                      </w:r>
                    </w:p>
                    <w:p w:rsidR="00644971" w:rsidRDefault="00644971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OEMC update (T. </w:t>
                      </w:r>
                      <w:proofErr w:type="spellStart"/>
                      <w:r>
                        <w:rPr>
                          <w:sz w:val="22"/>
                        </w:rPr>
                        <w:t>Sivak</w:t>
                      </w:r>
                      <w:proofErr w:type="spellEnd"/>
                      <w:r>
                        <w:rPr>
                          <w:sz w:val="22"/>
                        </w:rPr>
                        <w:t>)</w:t>
                      </w:r>
                    </w:p>
                    <w:p w:rsidR="00644971" w:rsidRPr="000C33AC" w:rsidRDefault="00644971" w:rsidP="00453018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New Business &amp; Open Discussion (Schatz)</w:t>
                      </w:r>
                    </w:p>
                    <w:p w:rsidR="002C03B7" w:rsidRDefault="00453018" w:rsidP="000C33AC">
                      <w:pPr>
                        <w:pStyle w:val="listtext"/>
                        <w:numPr>
                          <w:ilvl w:val="0"/>
                          <w:numId w:val="0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Next meeting @ OEMC Tuesday December 12</w:t>
                      </w:r>
                      <w:r w:rsidRPr="00453018">
                        <w:rPr>
                          <w:sz w:val="22"/>
                          <w:vertAlign w:val="superscript"/>
                        </w:rPr>
                        <w:t>th</w:t>
                      </w:r>
                      <w:r w:rsidR="00644971">
                        <w:rPr>
                          <w:sz w:val="22"/>
                        </w:rPr>
                        <w:t xml:space="preserve"> at </w:t>
                      </w:r>
                      <w:r w:rsidR="000C33AC" w:rsidRPr="000C33AC">
                        <w:rPr>
                          <w:sz w:val="22"/>
                        </w:rPr>
                        <w:t>10a</w:t>
                      </w:r>
                      <w:r>
                        <w:rPr>
                          <w:sz w:val="22"/>
                        </w:rPr>
                        <w:t>.</w:t>
                      </w:r>
                      <w:r w:rsidR="000C33AC" w:rsidRPr="000C33AC">
                        <w:rPr>
                          <w:sz w:val="22"/>
                        </w:rPr>
                        <w:t>m.</w:t>
                      </w:r>
                    </w:p>
                    <w:p w:rsidR="00644971" w:rsidRDefault="00644971" w:rsidP="000C33AC">
                      <w:pPr>
                        <w:pStyle w:val="listtext"/>
                        <w:numPr>
                          <w:ilvl w:val="0"/>
                          <w:numId w:val="0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Adjournment…….</w:t>
                      </w:r>
                    </w:p>
                    <w:p w:rsidR="00644971" w:rsidRDefault="00644971" w:rsidP="000C33AC">
                      <w:pPr>
                        <w:pStyle w:val="listtext"/>
                        <w:numPr>
                          <w:ilvl w:val="0"/>
                          <w:numId w:val="0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Dan O’Connell would like to apologize for not being in attendance. Please be safe, see you at the December meeting. Thanks, Dan O’C</w:t>
                      </w:r>
                    </w:p>
                    <w:p w:rsidR="000C33AC" w:rsidRPr="000C33AC" w:rsidRDefault="000C33AC" w:rsidP="000C33AC">
                      <w:pPr>
                        <w:spacing w:after="200" w:line="276" w:lineRule="auto"/>
                        <w:rPr>
                          <w:rFonts w:ascii="Cambria Math" w:hAnsi="Cambria Math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0C33AC">
                        <w:rPr>
                          <w:rFonts w:ascii="Cambria Math" w:hAnsi="Cambria Math"/>
                          <w:color w:val="auto"/>
                          <w:kern w:val="0"/>
                          <w:sz w:val="24"/>
                          <w:szCs w:val="24"/>
                        </w:rPr>
                        <w:t>If you have missed a meeting or for links and other information, please visit our web page:</w:t>
                      </w:r>
                    </w:p>
                    <w:p w:rsidR="000C33AC" w:rsidRPr="000C33AC" w:rsidRDefault="000C33AC" w:rsidP="000C33AC">
                      <w:pPr>
                        <w:spacing w:after="200" w:line="276" w:lineRule="auto"/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</w:pP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hyperlink r:id="rId6" w:history="1">
                        <w:r w:rsidRPr="000C33AC">
                          <w:rPr>
                            <w:rFonts w:ascii="Calibri" w:hAnsi="Calibri"/>
                            <w:color w:val="0000FF"/>
                            <w:kern w:val="0"/>
                            <w:sz w:val="22"/>
                            <w:szCs w:val="22"/>
                            <w:u w:val="single"/>
                          </w:rPr>
                          <w:t>www.ChicagoLEPC.org</w:t>
                        </w:r>
                      </w:hyperlink>
                      <w:r w:rsidRPr="000C33AC">
                        <w:rPr>
                          <w:rFonts w:ascii="Calibri" w:hAnsi="Calibri"/>
                          <w:color w:val="0000FF"/>
                          <w:kern w:val="0"/>
                          <w:sz w:val="22"/>
                          <w:szCs w:val="22"/>
                          <w:u w:val="single"/>
                        </w:rPr>
                        <w:t xml:space="preserve">        </w:t>
                      </w:r>
                    </w:p>
                    <w:p w:rsidR="00F74140" w:rsidRPr="007B4A9B" w:rsidRDefault="00F74140" w:rsidP="002C03B7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6339840</wp:posOffset>
                </wp:positionV>
                <wp:extent cx="2176145" cy="1678305"/>
                <wp:effectExtent l="13335" t="5715" r="5080" b="1143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145" cy="167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CBC" w:rsidRDefault="002C03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78025" cy="1640840"/>
                                  <wp:effectExtent l="0" t="0" r="317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8025" cy="1640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7.45pt;margin-top:499.2pt;width:171.35pt;height:132.1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">
                <v:textbox>
                  <w:txbxContent>
                    <w:p w:rsidR="00B91CBC" w:rsidRDefault="002C03B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78025" cy="1640840"/>
                            <wp:effectExtent l="0" t="0" r="317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8025" cy="1640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3314700</wp:posOffset>
                </wp:positionV>
                <wp:extent cx="5653405" cy="338455"/>
                <wp:effectExtent l="4445" t="0" r="0" b="44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65340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44828" w:rsidRPr="00DA22FF" w:rsidRDefault="0050156B" w:rsidP="009B1EB1">
                            <w:pPr>
                              <w:pStyle w:val="Heading2"/>
                            </w:pPr>
                            <w:r w:rsidRPr="009B1EB1"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99.35pt;margin-top:261pt;width:445.15pt;height:26.65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" filled="f" stroked="f" strokeweight="0" insetpen="t">
                <o:lock v:ext="edit" shapetype="t"/>
                <v:textbox inset="2.85pt,2.85pt,2.85pt,2.85pt">
                  <w:txbxContent>
                    <w:p w:rsidR="00B44828" w:rsidRPr="00DA22FF" w:rsidRDefault="0050156B" w:rsidP="009B1EB1">
                      <w:pPr>
                        <w:pStyle w:val="Heading2"/>
                      </w:pPr>
                      <w:r w:rsidRPr="009B1EB1">
                        <w:t>AGENDA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4114800</wp:posOffset>
                </wp:positionV>
                <wp:extent cx="1714500" cy="1383665"/>
                <wp:effectExtent l="4445" t="0" r="0" b="0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38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828" w:rsidRDefault="00453018" w:rsidP="002C03B7">
                            <w:pPr>
                              <w:pStyle w:val="Heading3"/>
                              <w:jc w:val="left"/>
                            </w:pPr>
                            <w:r>
                              <w:t>September 12th</w:t>
                            </w:r>
                            <w:r w:rsidR="000C33AC">
                              <w:t>, 2017</w:t>
                            </w:r>
                          </w:p>
                          <w:p w:rsidR="00FC1066" w:rsidRDefault="00B91CBC" w:rsidP="002C03B7">
                            <w:pPr>
                              <w:pStyle w:val="Heading3"/>
                              <w:jc w:val="left"/>
                            </w:pPr>
                            <w:r>
                              <w:t>1</w:t>
                            </w:r>
                            <w:r w:rsidR="003C4090">
                              <w:t>0:00 A</w:t>
                            </w:r>
                            <w:r>
                              <w:t>.M.</w:t>
                            </w:r>
                            <w:r w:rsidR="002C03B7">
                              <w:t xml:space="preserve"> </w:t>
                            </w:r>
                          </w:p>
                          <w:p w:rsidR="002C03B7" w:rsidRDefault="00FC1066" w:rsidP="002C03B7">
                            <w:pPr>
                              <w:pStyle w:val="Heading3"/>
                              <w:jc w:val="left"/>
                            </w:pPr>
                            <w:r>
                              <w:t>Room</w:t>
                            </w:r>
                            <w:bookmarkStart w:id="0" w:name="_GoBack"/>
                            <w:bookmarkEnd w:id="0"/>
                            <w:r>
                              <w:t xml:space="preserve"> 455</w:t>
                            </w:r>
                          </w:p>
                          <w:p w:rsidR="000C33AC" w:rsidRPr="000C33AC" w:rsidRDefault="00FC1066" w:rsidP="000C33AC">
                            <w:pPr>
                              <w:pStyle w:val="Heading3"/>
                              <w:jc w:val="left"/>
                            </w:pPr>
                            <w:r>
                              <w:t>Located at:</w:t>
                            </w:r>
                            <w:r w:rsidR="00A75478">
                              <w:t xml:space="preserve"> </w:t>
                            </w:r>
                            <w:r w:rsidR="00453018">
                              <w:t>OEMC 1411 W. Madison</w:t>
                            </w:r>
                          </w:p>
                          <w:p w:rsidR="003C4090" w:rsidRPr="003C4090" w:rsidRDefault="003C4090" w:rsidP="002C03B7">
                            <w:pPr>
                              <w:pStyle w:val="Heading3"/>
                              <w:jc w:val="left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99.35pt;margin-top:324pt;width:135pt;height:108.9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" filled="f" stroked="f">
                <v:textbox style="mso-fit-shape-to-text:t" inset="3.6pt,,3.6pt">
                  <w:txbxContent>
                    <w:p w:rsidR="00B44828" w:rsidRDefault="00453018" w:rsidP="002C03B7">
                      <w:pPr>
                        <w:pStyle w:val="Heading3"/>
                        <w:jc w:val="left"/>
                      </w:pPr>
                      <w:r>
                        <w:t>September 12th</w:t>
                      </w:r>
                      <w:r w:rsidR="000C33AC">
                        <w:t>, 2017</w:t>
                      </w:r>
                    </w:p>
                    <w:p w:rsidR="00FC1066" w:rsidRDefault="00B91CBC" w:rsidP="002C03B7">
                      <w:pPr>
                        <w:pStyle w:val="Heading3"/>
                        <w:jc w:val="left"/>
                      </w:pPr>
                      <w:r>
                        <w:t>1</w:t>
                      </w:r>
                      <w:r w:rsidR="003C4090">
                        <w:t>0:00 A</w:t>
                      </w:r>
                      <w:r>
                        <w:t>.M.</w:t>
                      </w:r>
                      <w:r w:rsidR="002C03B7">
                        <w:t xml:space="preserve"> </w:t>
                      </w:r>
                    </w:p>
                    <w:p w:rsidR="002C03B7" w:rsidRDefault="00FC1066" w:rsidP="002C03B7">
                      <w:pPr>
                        <w:pStyle w:val="Heading3"/>
                        <w:jc w:val="left"/>
                      </w:pPr>
                      <w:r>
                        <w:t>Room</w:t>
                      </w:r>
                      <w:bookmarkStart w:id="1" w:name="_GoBack"/>
                      <w:bookmarkEnd w:id="1"/>
                      <w:r>
                        <w:t xml:space="preserve"> 455</w:t>
                      </w:r>
                    </w:p>
                    <w:p w:rsidR="000C33AC" w:rsidRPr="000C33AC" w:rsidRDefault="00FC1066" w:rsidP="000C33AC">
                      <w:pPr>
                        <w:pStyle w:val="Heading3"/>
                        <w:jc w:val="left"/>
                      </w:pPr>
                      <w:r>
                        <w:t>Located at:</w:t>
                      </w:r>
                      <w:r w:rsidR="00A75478">
                        <w:t xml:space="preserve"> </w:t>
                      </w:r>
                      <w:r w:rsidR="00453018">
                        <w:t>OEMC 1411 W. Madison</w:t>
                      </w:r>
                    </w:p>
                    <w:p w:rsidR="003C4090" w:rsidRPr="003C4090" w:rsidRDefault="003C4090" w:rsidP="002C03B7">
                      <w:pPr>
                        <w:pStyle w:val="Heading3"/>
                        <w:jc w:val="lef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3314700</wp:posOffset>
                </wp:positionV>
                <wp:extent cx="6057265" cy="285750"/>
                <wp:effectExtent l="0" t="0" r="635" b="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057265" cy="2857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52A0CB" id="AutoShape 7" o:spid="_x0000_s1026" style="position:absolute;margin-left:90pt;margin-top:261pt;width:476.95pt;height:22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" fillcolor="navy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2176145</wp:posOffset>
                </wp:positionV>
                <wp:extent cx="5829300" cy="619125"/>
                <wp:effectExtent l="0" t="4445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829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C4589" w:rsidRPr="007B4A9B" w:rsidRDefault="00B91CBC" w:rsidP="00B91CBC">
                            <w:pPr>
                              <w:pStyle w:val="Heading1"/>
                              <w:jc w:val="center"/>
                            </w:pPr>
                            <w:r>
                              <w:t>LEPC Quarterly Meeting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90pt;margin-top:171.35pt;width:459pt;height:48.75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DC4589" w:rsidRPr="007B4A9B" w:rsidRDefault="00B91CBC" w:rsidP="00B91CBC">
                      <w:pPr>
                        <w:pStyle w:val="Heading1"/>
                        <w:jc w:val="center"/>
                      </w:pPr>
                      <w:r>
                        <w:t>LEPC Quarterly Meeting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page">
                  <wp:posOffset>800100</wp:posOffset>
                </wp:positionH>
                <wp:positionV relativeFrom="page">
                  <wp:posOffset>1600200</wp:posOffset>
                </wp:positionV>
                <wp:extent cx="4229100" cy="1752600"/>
                <wp:effectExtent l="0" t="0" r="0" b="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229100" cy="1752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868FD9" id="AutoShape 4" o:spid="_x0000_s1026" style="position:absolute;margin-left:63pt;margin-top:126pt;width:333pt;height:138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2617470" cy="8997950"/>
                <wp:effectExtent l="0" t="0" r="1905" b="31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17470" cy="8997950"/>
                        </a:xfrm>
                        <a:prstGeom prst="rect">
                          <a:avLst/>
                        </a:prstGeom>
                        <a:solidFill>
                          <a:srgbClr val="99CC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04CC00" id="Rectangle 3" o:spid="_x0000_s1026" style="position:absolute;margin-left:45pt;margin-top:36pt;width:206.1pt;height:708.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" fillcolor="#9c9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ect>
            </w:pict>
          </mc:Fallback>
        </mc:AlternateContent>
      </w:r>
      <w:r w:rsidR="00CB77B4" w:rsidRPr="0011176B">
        <w:t xml:space="preserve"> </w:t>
      </w:r>
      <w:r w:rsidR="000C33AC">
        <w:t xml:space="preserve">         </w:t>
      </w:r>
    </w:p>
    <w:sectPr w:rsidR="003E6F76" w:rsidRPr="001117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10.95pt;height:10.95pt" o:bullet="t">
        <v:imagedata r:id="rId1" o:title="bullet1"/>
      </v:shape>
    </w:pict>
  </w:numPicBullet>
  <w:numPicBullet w:numPicBulletId="1">
    <w:pict>
      <v:shape id="_x0000_i1063" type="#_x0000_t75" style="width:9.55pt;height:9.55pt" o:bullet="t">
        <v:imagedata r:id="rId2" o:title="bullet2"/>
      </v:shape>
    </w:pict>
  </w:numPicBullet>
  <w:numPicBullet w:numPicBulletId="2">
    <w:pict>
      <v:shape id="_x0000_i1064" type="#_x0000_t75" style="width:9.55pt;height:9.55pt" o:bullet="t">
        <v:imagedata r:id="rId3" o:title="bullet3"/>
      </v:shape>
    </w:pict>
  </w:numPicBullet>
  <w:abstractNum w:abstractNumId="0" w15:restartNumberingAfterBreak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009CA"/>
    <w:multiLevelType w:val="hybridMultilevel"/>
    <w:tmpl w:val="9A94A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F7F2D"/>
    <w:multiLevelType w:val="hybridMultilevel"/>
    <w:tmpl w:val="502AE0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CBC"/>
    <w:rsid w:val="000C33AC"/>
    <w:rsid w:val="0011176B"/>
    <w:rsid w:val="002C03B7"/>
    <w:rsid w:val="002F5063"/>
    <w:rsid w:val="003C4090"/>
    <w:rsid w:val="003E6F76"/>
    <w:rsid w:val="00407372"/>
    <w:rsid w:val="00453018"/>
    <w:rsid w:val="00490902"/>
    <w:rsid w:val="0050156B"/>
    <w:rsid w:val="00506068"/>
    <w:rsid w:val="005926DA"/>
    <w:rsid w:val="00644971"/>
    <w:rsid w:val="006903F6"/>
    <w:rsid w:val="00697273"/>
    <w:rsid w:val="007B4A9B"/>
    <w:rsid w:val="00862922"/>
    <w:rsid w:val="00875F91"/>
    <w:rsid w:val="00891B8C"/>
    <w:rsid w:val="008C7AF3"/>
    <w:rsid w:val="009B1EB1"/>
    <w:rsid w:val="00A07CFD"/>
    <w:rsid w:val="00A75478"/>
    <w:rsid w:val="00B44828"/>
    <w:rsid w:val="00B5364C"/>
    <w:rsid w:val="00B91CBC"/>
    <w:rsid w:val="00CB77B4"/>
    <w:rsid w:val="00CF3123"/>
    <w:rsid w:val="00D34F88"/>
    <w:rsid w:val="00D478A0"/>
    <w:rsid w:val="00DA22FF"/>
    <w:rsid w:val="00DC4589"/>
    <w:rsid w:val="00E57029"/>
    <w:rsid w:val="00F74140"/>
    <w:rsid w:val="00F74B74"/>
    <w:rsid w:val="00FA5AAE"/>
    <w:rsid w:val="00FC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FEC97F"/>
  <w15:docId w15:val="{A64CF4C8-BCA1-4298-B162-818EA3D60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icagoLEPC.org" TargetMode="External"/><Relationship Id="rId5" Type="http://schemas.openxmlformats.org/officeDocument/2006/relationships/hyperlink" Target="http://www.ChicagoLEPC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Chicago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Alvin Childress</cp:lastModifiedBy>
  <cp:revision>2</cp:revision>
  <dcterms:created xsi:type="dcterms:W3CDTF">2017-09-05T15:17:00Z</dcterms:created>
  <dcterms:modified xsi:type="dcterms:W3CDTF">2017-09-05T15:17:00Z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