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246BF" w14:textId="6952310B" w:rsidR="003E6F76" w:rsidRPr="0011176B" w:rsidRDefault="00535363" w:rsidP="00742021">
      <w:pPr>
        <w:spacing w:line="276" w:lineRule="auto"/>
      </w:pPr>
      <w:r>
        <w:rPr>
          <w:noProof/>
        </w:rPr>
        <mc:AlternateContent>
          <mc:Choice Requires="wps">
            <w:drawing>
              <wp:anchor distT="36576" distB="36576" distL="36576" distR="36576" simplePos="0" relativeHeight="251658245" behindDoc="0" locked="0" layoutInCell="1" allowOverlap="1" wp14:anchorId="6670FBE7" wp14:editId="65538A7F">
                <wp:simplePos x="0" y="0"/>
                <wp:positionH relativeFrom="page">
                  <wp:posOffset>3190875</wp:posOffset>
                </wp:positionH>
                <wp:positionV relativeFrom="page">
                  <wp:posOffset>3840480</wp:posOffset>
                </wp:positionV>
                <wp:extent cx="4028440" cy="5836920"/>
                <wp:effectExtent l="0" t="0" r="0" b="0"/>
                <wp:wrapNone/>
                <wp:docPr id="194867570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4028440" cy="5836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B76E01A" w14:textId="4FFF7BE0" w:rsidR="00742021" w:rsidRPr="00FD4975" w:rsidRDefault="00742021" w:rsidP="0023316F">
                            <w:pPr>
                              <w:pStyle w:val="NormalWeb"/>
                              <w:numPr>
                                <w:ilvl w:val="0"/>
                                <w:numId w:val="8"/>
                              </w:numPr>
                              <w:shd w:val="clear" w:color="auto" w:fill="FFFFFF"/>
                              <w:spacing w:line="360" w:lineRule="auto"/>
                              <w:rPr>
                                <w:color w:val="212121"/>
                              </w:rPr>
                            </w:pPr>
                            <w:r w:rsidRPr="00FD4975">
                              <w:rPr>
                                <w:color w:val="333333"/>
                              </w:rPr>
                              <w:t xml:space="preserve">Call meeting to Order </w:t>
                            </w:r>
                          </w:p>
                          <w:p w14:paraId="2A801F49" w14:textId="5C3DF57C" w:rsidR="00742021" w:rsidRPr="00FD4975" w:rsidRDefault="00742021" w:rsidP="0023316F">
                            <w:pPr>
                              <w:pStyle w:val="NormalWeb"/>
                              <w:numPr>
                                <w:ilvl w:val="0"/>
                                <w:numId w:val="8"/>
                              </w:numPr>
                              <w:shd w:val="clear" w:color="auto" w:fill="FFFFFF"/>
                              <w:spacing w:line="360" w:lineRule="auto"/>
                              <w:rPr>
                                <w:color w:val="212121"/>
                              </w:rPr>
                            </w:pPr>
                            <w:r w:rsidRPr="00FD4975">
                              <w:rPr>
                                <w:color w:val="333333"/>
                              </w:rPr>
                              <w:t>I</w:t>
                            </w:r>
                            <w:r w:rsidR="0023316F" w:rsidRPr="00FD4975">
                              <w:rPr>
                                <w:color w:val="333333"/>
                              </w:rPr>
                              <w:t xml:space="preserve">ntroductions </w:t>
                            </w:r>
                          </w:p>
                          <w:p w14:paraId="103D0532" w14:textId="7D30BA56" w:rsidR="00742021" w:rsidRPr="008D7A40" w:rsidRDefault="00742021" w:rsidP="0023316F">
                            <w:pPr>
                              <w:pStyle w:val="NormalWeb"/>
                              <w:numPr>
                                <w:ilvl w:val="0"/>
                                <w:numId w:val="8"/>
                              </w:numPr>
                              <w:shd w:val="clear" w:color="auto" w:fill="FFFFFF"/>
                              <w:spacing w:line="360" w:lineRule="auto"/>
                              <w:rPr>
                                <w:color w:val="212121"/>
                              </w:rPr>
                            </w:pPr>
                            <w:r w:rsidRPr="00FD4975">
                              <w:rPr>
                                <w:color w:val="333333"/>
                              </w:rPr>
                              <w:t xml:space="preserve">Acceptance of Minutes </w:t>
                            </w:r>
                            <w:r w:rsidR="004A7E1C">
                              <w:rPr>
                                <w:color w:val="333333"/>
                              </w:rPr>
                              <w:t>September 2024</w:t>
                            </w:r>
                            <w:r w:rsidR="002041E3">
                              <w:rPr>
                                <w:color w:val="333333"/>
                              </w:rPr>
                              <w:t xml:space="preserve"> </w:t>
                            </w:r>
                          </w:p>
                          <w:p w14:paraId="5DB4ACA3" w14:textId="3460B5F1" w:rsidR="00F70124" w:rsidRPr="00D51D8B" w:rsidRDefault="00F70124" w:rsidP="00F70124">
                            <w:pPr>
                              <w:pStyle w:val="NormalWeb"/>
                              <w:numPr>
                                <w:ilvl w:val="0"/>
                                <w:numId w:val="8"/>
                              </w:numPr>
                              <w:shd w:val="clear" w:color="auto" w:fill="FFFFFF"/>
                              <w:spacing w:line="360" w:lineRule="auto"/>
                              <w:rPr>
                                <w:color w:val="212121"/>
                              </w:rPr>
                            </w:pPr>
                            <w:r>
                              <w:rPr>
                                <w:color w:val="333333"/>
                              </w:rPr>
                              <w:t>Chicago / Cook County LEPC Exercise 2025 Recap and Improvement Planning</w:t>
                            </w:r>
                            <w:r w:rsidR="00053E2C">
                              <w:rPr>
                                <w:color w:val="333333"/>
                              </w:rPr>
                              <w:t xml:space="preserve"> Discussion</w:t>
                            </w:r>
                            <w:r>
                              <w:rPr>
                                <w:color w:val="333333"/>
                              </w:rPr>
                              <w:t xml:space="preserve"> </w:t>
                            </w:r>
                          </w:p>
                          <w:p w14:paraId="346C35F6" w14:textId="0E3C24E9" w:rsidR="00141FDF" w:rsidRPr="00141FDF" w:rsidRDefault="00141FDF" w:rsidP="00141FDF">
                            <w:pPr>
                              <w:pStyle w:val="NormalWeb"/>
                              <w:numPr>
                                <w:ilvl w:val="0"/>
                                <w:numId w:val="8"/>
                              </w:numPr>
                              <w:shd w:val="clear" w:color="auto" w:fill="FFFFFF"/>
                              <w:spacing w:line="360" w:lineRule="auto"/>
                              <w:rPr>
                                <w:color w:val="212121"/>
                              </w:rPr>
                            </w:pPr>
                            <w:r>
                              <w:rPr>
                                <w:color w:val="333333"/>
                              </w:rPr>
                              <w:t xml:space="preserve">USEPA Updates </w:t>
                            </w:r>
                          </w:p>
                          <w:p w14:paraId="34E144D5" w14:textId="073819A3" w:rsidR="008D7A40" w:rsidRPr="00902FEE" w:rsidRDefault="00D51D8B" w:rsidP="0023316F">
                            <w:pPr>
                              <w:pStyle w:val="NormalWeb"/>
                              <w:numPr>
                                <w:ilvl w:val="0"/>
                                <w:numId w:val="8"/>
                              </w:numPr>
                              <w:shd w:val="clear" w:color="auto" w:fill="FFFFFF"/>
                              <w:spacing w:line="360" w:lineRule="auto"/>
                              <w:rPr>
                                <w:color w:val="212121"/>
                              </w:rPr>
                            </w:pPr>
                            <w:r>
                              <w:rPr>
                                <w:color w:val="333333"/>
                              </w:rPr>
                              <w:t xml:space="preserve">CFD HazMat update </w:t>
                            </w:r>
                          </w:p>
                          <w:p w14:paraId="20F38588" w14:textId="3F8F6D84" w:rsidR="00902FEE" w:rsidRPr="009E16D7" w:rsidRDefault="00902FEE" w:rsidP="0023316F">
                            <w:pPr>
                              <w:pStyle w:val="NormalWeb"/>
                              <w:numPr>
                                <w:ilvl w:val="0"/>
                                <w:numId w:val="8"/>
                              </w:numPr>
                              <w:shd w:val="clear" w:color="auto" w:fill="FFFFFF"/>
                              <w:spacing w:line="360" w:lineRule="auto"/>
                              <w:rPr>
                                <w:color w:val="212121"/>
                              </w:rPr>
                            </w:pPr>
                            <w:r>
                              <w:rPr>
                                <w:color w:val="333333"/>
                              </w:rPr>
                              <w:t>Committee Nominations</w:t>
                            </w:r>
                          </w:p>
                          <w:p w14:paraId="23E0AF49" w14:textId="1E192BB2" w:rsidR="00742021" w:rsidRDefault="0045444E" w:rsidP="003B5F54">
                            <w:pPr>
                              <w:pStyle w:val="NormalWeb"/>
                              <w:numPr>
                                <w:ilvl w:val="0"/>
                                <w:numId w:val="8"/>
                              </w:numPr>
                              <w:shd w:val="clear" w:color="auto" w:fill="FFFFFF"/>
                              <w:spacing w:line="360" w:lineRule="auto"/>
                              <w:rPr>
                                <w:rFonts w:ascii="Segoe UI" w:hAnsi="Segoe UI" w:cs="Segoe UI"/>
                                <w:color w:val="212121"/>
                                <w:sz w:val="23"/>
                                <w:szCs w:val="23"/>
                              </w:rPr>
                            </w:pPr>
                            <w:r w:rsidRPr="00FD4975">
                              <w:rPr>
                                <w:color w:val="333333"/>
                              </w:rPr>
                              <w:t>New business</w:t>
                            </w:r>
                            <w:r w:rsidR="00742021">
                              <w:rPr>
                                <w:rFonts w:ascii="Helvetica" w:hAnsi="Helvetica" w:cs="Helvetica"/>
                                <w:color w:val="333333"/>
                              </w:rPr>
                              <w:t> </w:t>
                            </w:r>
                          </w:p>
                          <w:p w14:paraId="7DB15989" w14:textId="77777777" w:rsidR="00742021" w:rsidRDefault="00742021" w:rsidP="00742021">
                            <w:pPr>
                              <w:pStyle w:val="NormalWeb"/>
                              <w:shd w:val="clear" w:color="auto" w:fill="FFFFFF"/>
                              <w:rPr>
                                <w:rFonts w:ascii="Segoe UI" w:hAnsi="Segoe UI" w:cs="Segoe UI"/>
                                <w:color w:val="212121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333333"/>
                              </w:rPr>
                              <w:t> </w:t>
                            </w:r>
                          </w:p>
                          <w:p w14:paraId="17C4CAB1" w14:textId="2D4CCE6E" w:rsidR="00742021" w:rsidRDefault="0073159C" w:rsidP="00742021">
                            <w:pPr>
                              <w:pStyle w:val="NormalWeb"/>
                              <w:shd w:val="clear" w:color="auto" w:fill="FFFFFF"/>
                              <w:rPr>
                                <w:rFonts w:ascii="Segoe UI" w:hAnsi="Segoe UI" w:cs="Segoe UI"/>
                                <w:color w:val="212121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333333"/>
                              </w:rPr>
                              <w:t xml:space="preserve">Thank you, </w:t>
                            </w:r>
                          </w:p>
                          <w:p w14:paraId="73A0ADC2" w14:textId="3A70E19F" w:rsidR="00742021" w:rsidRDefault="0073159C" w:rsidP="00742021">
                            <w:pPr>
                              <w:pStyle w:val="NormalWeb"/>
                              <w:shd w:val="clear" w:color="auto" w:fill="FFFFFF"/>
                              <w:rPr>
                                <w:rFonts w:ascii="Helvetica" w:hAnsi="Helvetica" w:cs="Helvetica"/>
                                <w:color w:val="333333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333333"/>
                              </w:rPr>
                              <w:t>Bethany Hand</w:t>
                            </w:r>
                          </w:p>
                          <w:p w14:paraId="6480AED5" w14:textId="2384B6D5" w:rsidR="00FD4975" w:rsidRDefault="00FD4975" w:rsidP="00742021">
                            <w:pPr>
                              <w:pStyle w:val="NormalWeb"/>
                              <w:shd w:val="clear" w:color="auto" w:fill="FFFFFF"/>
                              <w:rPr>
                                <w:rFonts w:ascii="Segoe UI" w:hAnsi="Segoe UI" w:cs="Segoe UI"/>
                                <w:color w:val="212121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color w:val="333333"/>
                              </w:rPr>
                              <w:t>Chair</w:t>
                            </w:r>
                          </w:p>
                          <w:p w14:paraId="7636D3EC" w14:textId="77777777" w:rsidR="00F74140" w:rsidRPr="00AF2E45" w:rsidRDefault="00F74140" w:rsidP="00742021">
                            <w:pPr>
                              <w:pStyle w:val="listtext"/>
                              <w:numPr>
                                <w:ilvl w:val="0"/>
                                <w:numId w:val="0"/>
                              </w:numPr>
                              <w:ind w:left="36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70FBE7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251.25pt;margin-top:302.4pt;width:317.2pt;height:459.6pt;z-index:251658245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" filled="f" stroked="f" strokeweight="0" insetpen="t">
                <o:lock v:ext="edit" shapetype="t"/>
                <v:textbox inset="2.85pt,2.85pt,2.85pt,2.85pt">
                  <w:txbxContent>
                    <w:p w14:paraId="4B76E01A" w14:textId="4FFF7BE0" w:rsidR="00742021" w:rsidRPr="00FD4975" w:rsidRDefault="00742021" w:rsidP="0023316F">
                      <w:pPr>
                        <w:pStyle w:val="NormalWeb"/>
                        <w:numPr>
                          <w:ilvl w:val="0"/>
                          <w:numId w:val="8"/>
                        </w:numPr>
                        <w:shd w:val="clear" w:color="auto" w:fill="FFFFFF"/>
                        <w:spacing w:line="360" w:lineRule="auto"/>
                        <w:rPr>
                          <w:color w:val="212121"/>
                        </w:rPr>
                      </w:pPr>
                      <w:r w:rsidRPr="00FD4975">
                        <w:rPr>
                          <w:color w:val="333333"/>
                        </w:rPr>
                        <w:t xml:space="preserve">Call meeting to Order </w:t>
                      </w:r>
                    </w:p>
                    <w:p w14:paraId="2A801F49" w14:textId="5C3DF57C" w:rsidR="00742021" w:rsidRPr="00FD4975" w:rsidRDefault="00742021" w:rsidP="0023316F">
                      <w:pPr>
                        <w:pStyle w:val="NormalWeb"/>
                        <w:numPr>
                          <w:ilvl w:val="0"/>
                          <w:numId w:val="8"/>
                        </w:numPr>
                        <w:shd w:val="clear" w:color="auto" w:fill="FFFFFF"/>
                        <w:spacing w:line="360" w:lineRule="auto"/>
                        <w:rPr>
                          <w:color w:val="212121"/>
                        </w:rPr>
                      </w:pPr>
                      <w:r w:rsidRPr="00FD4975">
                        <w:rPr>
                          <w:color w:val="333333"/>
                        </w:rPr>
                        <w:t>I</w:t>
                      </w:r>
                      <w:r w:rsidR="0023316F" w:rsidRPr="00FD4975">
                        <w:rPr>
                          <w:color w:val="333333"/>
                        </w:rPr>
                        <w:t xml:space="preserve">ntroductions </w:t>
                      </w:r>
                    </w:p>
                    <w:p w14:paraId="103D0532" w14:textId="7D30BA56" w:rsidR="00742021" w:rsidRPr="008D7A40" w:rsidRDefault="00742021" w:rsidP="0023316F">
                      <w:pPr>
                        <w:pStyle w:val="NormalWeb"/>
                        <w:numPr>
                          <w:ilvl w:val="0"/>
                          <w:numId w:val="8"/>
                        </w:numPr>
                        <w:shd w:val="clear" w:color="auto" w:fill="FFFFFF"/>
                        <w:spacing w:line="360" w:lineRule="auto"/>
                        <w:rPr>
                          <w:color w:val="212121"/>
                        </w:rPr>
                      </w:pPr>
                      <w:r w:rsidRPr="00FD4975">
                        <w:rPr>
                          <w:color w:val="333333"/>
                        </w:rPr>
                        <w:t xml:space="preserve">Acceptance of Minutes </w:t>
                      </w:r>
                      <w:r w:rsidR="004A7E1C">
                        <w:rPr>
                          <w:color w:val="333333"/>
                        </w:rPr>
                        <w:t>September 2024</w:t>
                      </w:r>
                      <w:r w:rsidR="002041E3">
                        <w:rPr>
                          <w:color w:val="333333"/>
                        </w:rPr>
                        <w:t xml:space="preserve"> </w:t>
                      </w:r>
                    </w:p>
                    <w:p w14:paraId="5DB4ACA3" w14:textId="3460B5F1" w:rsidR="00F70124" w:rsidRPr="00D51D8B" w:rsidRDefault="00F70124" w:rsidP="00F70124">
                      <w:pPr>
                        <w:pStyle w:val="NormalWeb"/>
                        <w:numPr>
                          <w:ilvl w:val="0"/>
                          <w:numId w:val="8"/>
                        </w:numPr>
                        <w:shd w:val="clear" w:color="auto" w:fill="FFFFFF"/>
                        <w:spacing w:line="360" w:lineRule="auto"/>
                        <w:rPr>
                          <w:color w:val="212121"/>
                        </w:rPr>
                      </w:pPr>
                      <w:r>
                        <w:rPr>
                          <w:color w:val="333333"/>
                        </w:rPr>
                        <w:t>Chicago / Cook County LEPC Exercise 2025 Recap and Improvement Planning</w:t>
                      </w:r>
                      <w:r w:rsidR="00053E2C">
                        <w:rPr>
                          <w:color w:val="333333"/>
                        </w:rPr>
                        <w:t xml:space="preserve"> Discussion</w:t>
                      </w:r>
                      <w:r>
                        <w:rPr>
                          <w:color w:val="333333"/>
                        </w:rPr>
                        <w:t xml:space="preserve"> </w:t>
                      </w:r>
                    </w:p>
                    <w:p w14:paraId="346C35F6" w14:textId="0E3C24E9" w:rsidR="00141FDF" w:rsidRPr="00141FDF" w:rsidRDefault="00141FDF" w:rsidP="00141FDF">
                      <w:pPr>
                        <w:pStyle w:val="NormalWeb"/>
                        <w:numPr>
                          <w:ilvl w:val="0"/>
                          <w:numId w:val="8"/>
                        </w:numPr>
                        <w:shd w:val="clear" w:color="auto" w:fill="FFFFFF"/>
                        <w:spacing w:line="360" w:lineRule="auto"/>
                        <w:rPr>
                          <w:color w:val="212121"/>
                        </w:rPr>
                      </w:pPr>
                      <w:r>
                        <w:rPr>
                          <w:color w:val="333333"/>
                        </w:rPr>
                        <w:t xml:space="preserve">USEPA Updates </w:t>
                      </w:r>
                    </w:p>
                    <w:p w14:paraId="34E144D5" w14:textId="073819A3" w:rsidR="008D7A40" w:rsidRPr="00902FEE" w:rsidRDefault="00D51D8B" w:rsidP="0023316F">
                      <w:pPr>
                        <w:pStyle w:val="NormalWeb"/>
                        <w:numPr>
                          <w:ilvl w:val="0"/>
                          <w:numId w:val="8"/>
                        </w:numPr>
                        <w:shd w:val="clear" w:color="auto" w:fill="FFFFFF"/>
                        <w:spacing w:line="360" w:lineRule="auto"/>
                        <w:rPr>
                          <w:color w:val="212121"/>
                        </w:rPr>
                      </w:pPr>
                      <w:r>
                        <w:rPr>
                          <w:color w:val="333333"/>
                        </w:rPr>
                        <w:t xml:space="preserve">CFD HazMat update </w:t>
                      </w:r>
                    </w:p>
                    <w:p w14:paraId="20F38588" w14:textId="3F8F6D84" w:rsidR="00902FEE" w:rsidRPr="009E16D7" w:rsidRDefault="00902FEE" w:rsidP="0023316F">
                      <w:pPr>
                        <w:pStyle w:val="NormalWeb"/>
                        <w:numPr>
                          <w:ilvl w:val="0"/>
                          <w:numId w:val="8"/>
                        </w:numPr>
                        <w:shd w:val="clear" w:color="auto" w:fill="FFFFFF"/>
                        <w:spacing w:line="360" w:lineRule="auto"/>
                        <w:rPr>
                          <w:color w:val="212121"/>
                        </w:rPr>
                      </w:pPr>
                      <w:r>
                        <w:rPr>
                          <w:color w:val="333333"/>
                        </w:rPr>
                        <w:t>Committee Nominations</w:t>
                      </w:r>
                    </w:p>
                    <w:p w14:paraId="23E0AF49" w14:textId="1E192BB2" w:rsidR="00742021" w:rsidRDefault="0045444E" w:rsidP="003B5F54">
                      <w:pPr>
                        <w:pStyle w:val="NormalWeb"/>
                        <w:numPr>
                          <w:ilvl w:val="0"/>
                          <w:numId w:val="8"/>
                        </w:numPr>
                        <w:shd w:val="clear" w:color="auto" w:fill="FFFFFF"/>
                        <w:spacing w:line="360" w:lineRule="auto"/>
                        <w:rPr>
                          <w:rFonts w:ascii="Segoe UI" w:hAnsi="Segoe UI" w:cs="Segoe UI"/>
                          <w:color w:val="212121"/>
                          <w:sz w:val="23"/>
                          <w:szCs w:val="23"/>
                        </w:rPr>
                      </w:pPr>
                      <w:r w:rsidRPr="00FD4975">
                        <w:rPr>
                          <w:color w:val="333333"/>
                        </w:rPr>
                        <w:t>New business</w:t>
                      </w:r>
                      <w:r w:rsidR="00742021">
                        <w:rPr>
                          <w:rFonts w:ascii="Helvetica" w:hAnsi="Helvetica" w:cs="Helvetica"/>
                          <w:color w:val="333333"/>
                        </w:rPr>
                        <w:t> </w:t>
                      </w:r>
                    </w:p>
                    <w:p w14:paraId="7DB15989" w14:textId="77777777" w:rsidR="00742021" w:rsidRDefault="00742021" w:rsidP="00742021">
                      <w:pPr>
                        <w:pStyle w:val="NormalWeb"/>
                        <w:shd w:val="clear" w:color="auto" w:fill="FFFFFF"/>
                        <w:rPr>
                          <w:rFonts w:ascii="Segoe UI" w:hAnsi="Segoe UI" w:cs="Segoe UI"/>
                          <w:color w:val="212121"/>
                          <w:sz w:val="23"/>
                          <w:szCs w:val="23"/>
                        </w:rPr>
                      </w:pPr>
                      <w:r>
                        <w:rPr>
                          <w:rFonts w:ascii="Helvetica" w:hAnsi="Helvetica" w:cs="Helvetica"/>
                          <w:color w:val="333333"/>
                        </w:rPr>
                        <w:t> </w:t>
                      </w:r>
                    </w:p>
                    <w:p w14:paraId="17C4CAB1" w14:textId="2D4CCE6E" w:rsidR="00742021" w:rsidRDefault="0073159C" w:rsidP="00742021">
                      <w:pPr>
                        <w:pStyle w:val="NormalWeb"/>
                        <w:shd w:val="clear" w:color="auto" w:fill="FFFFFF"/>
                        <w:rPr>
                          <w:rFonts w:ascii="Segoe UI" w:hAnsi="Segoe UI" w:cs="Segoe UI"/>
                          <w:color w:val="212121"/>
                          <w:sz w:val="23"/>
                          <w:szCs w:val="23"/>
                        </w:rPr>
                      </w:pPr>
                      <w:r>
                        <w:rPr>
                          <w:rFonts w:ascii="Helvetica" w:hAnsi="Helvetica" w:cs="Helvetica"/>
                          <w:color w:val="333333"/>
                        </w:rPr>
                        <w:t xml:space="preserve">Thank you, </w:t>
                      </w:r>
                    </w:p>
                    <w:p w14:paraId="73A0ADC2" w14:textId="3A70E19F" w:rsidR="00742021" w:rsidRDefault="0073159C" w:rsidP="00742021">
                      <w:pPr>
                        <w:pStyle w:val="NormalWeb"/>
                        <w:shd w:val="clear" w:color="auto" w:fill="FFFFFF"/>
                        <w:rPr>
                          <w:rFonts w:ascii="Helvetica" w:hAnsi="Helvetica" w:cs="Helvetica"/>
                          <w:color w:val="333333"/>
                        </w:rPr>
                      </w:pPr>
                      <w:r>
                        <w:rPr>
                          <w:rFonts w:ascii="Helvetica" w:hAnsi="Helvetica" w:cs="Helvetica"/>
                          <w:color w:val="333333"/>
                        </w:rPr>
                        <w:t>Bethany Hand</w:t>
                      </w:r>
                    </w:p>
                    <w:p w14:paraId="6480AED5" w14:textId="2384B6D5" w:rsidR="00FD4975" w:rsidRDefault="00FD4975" w:rsidP="00742021">
                      <w:pPr>
                        <w:pStyle w:val="NormalWeb"/>
                        <w:shd w:val="clear" w:color="auto" w:fill="FFFFFF"/>
                        <w:rPr>
                          <w:rFonts w:ascii="Segoe UI" w:hAnsi="Segoe UI" w:cs="Segoe UI"/>
                          <w:color w:val="212121"/>
                          <w:sz w:val="23"/>
                          <w:szCs w:val="23"/>
                        </w:rPr>
                      </w:pPr>
                      <w:r>
                        <w:rPr>
                          <w:rFonts w:ascii="Helvetica" w:hAnsi="Helvetica" w:cs="Helvetica"/>
                          <w:color w:val="333333"/>
                        </w:rPr>
                        <w:t>Chair</w:t>
                      </w:r>
                    </w:p>
                    <w:p w14:paraId="7636D3EC" w14:textId="77777777" w:rsidR="00F74140" w:rsidRPr="00AF2E45" w:rsidRDefault="00F74140" w:rsidP="00742021">
                      <w:pPr>
                        <w:pStyle w:val="listtext"/>
                        <w:numPr>
                          <w:ilvl w:val="0"/>
                          <w:numId w:val="0"/>
                        </w:numPr>
                        <w:ind w:left="360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A5DC8">
        <w:rPr>
          <w:noProof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661B87B2" wp14:editId="2D5A5C05">
                <wp:simplePos x="0" y="0"/>
                <wp:positionH relativeFrom="page">
                  <wp:posOffset>990600</wp:posOffset>
                </wp:positionH>
                <wp:positionV relativeFrom="page">
                  <wp:posOffset>4114800</wp:posOffset>
                </wp:positionV>
                <wp:extent cx="1985645" cy="2933700"/>
                <wp:effectExtent l="0" t="0" r="0" b="0"/>
                <wp:wrapNone/>
                <wp:docPr id="995945629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5645" cy="2933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CED876" w14:textId="455812A3" w:rsidR="00B44828" w:rsidRDefault="00F27823" w:rsidP="00382360">
                            <w:pPr>
                              <w:pStyle w:val="Heading3"/>
                              <w:jc w:val="center"/>
                            </w:pPr>
                            <w:r>
                              <w:t>December 16</w:t>
                            </w:r>
                            <w:r w:rsidR="002D08F5">
                              <w:t>,</w:t>
                            </w:r>
                            <w:r w:rsidR="00694ED9">
                              <w:t xml:space="preserve"> 20</w:t>
                            </w:r>
                            <w:r w:rsidR="00DC3FBF">
                              <w:t>2</w:t>
                            </w:r>
                            <w:r w:rsidR="00807C01">
                              <w:t>5</w:t>
                            </w:r>
                          </w:p>
                          <w:p w14:paraId="0052D75A" w14:textId="313F6A8C" w:rsidR="00B44828" w:rsidRPr="00B44828" w:rsidRDefault="00B91CBC" w:rsidP="00382360">
                            <w:pPr>
                              <w:pStyle w:val="Heading3"/>
                              <w:jc w:val="center"/>
                            </w:pPr>
                            <w:r>
                              <w:t>1</w:t>
                            </w:r>
                            <w:r w:rsidR="002F5D2A">
                              <w:t>0</w:t>
                            </w:r>
                            <w:r w:rsidR="003C4090">
                              <w:t>:00 A</w:t>
                            </w:r>
                            <w:r>
                              <w:t>.M.</w:t>
                            </w:r>
                          </w:p>
                          <w:p w14:paraId="3703B560" w14:textId="77777777" w:rsidR="00374075" w:rsidRDefault="0040798D" w:rsidP="00DD54A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0798D"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In person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at </w:t>
                            </w:r>
                            <w:r w:rsidR="00807C0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OEMC</w:t>
                            </w:r>
                            <w:r w:rsidR="00E75002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2C940BB9" w14:textId="3BD35F81" w:rsidR="005C0081" w:rsidRDefault="00374075" w:rsidP="00DD54A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(virtual option will be available)</w:t>
                            </w:r>
                          </w:p>
                          <w:p w14:paraId="69D978E5" w14:textId="77777777" w:rsidR="00AB4FE5" w:rsidRDefault="00AB4FE5" w:rsidP="00DD54A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32A0A8ED" w14:textId="3188268D" w:rsidR="009A3C98" w:rsidRDefault="009A3C98" w:rsidP="00DD54A8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1411 W. Madison, Chicago IL</w:t>
                            </w:r>
                          </w:p>
                          <w:p w14:paraId="4BDA30FF" w14:textId="77777777" w:rsidR="0040798D" w:rsidRDefault="0040798D" w:rsidP="00FD497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26BC6858" w14:textId="77777777" w:rsidR="003C4090" w:rsidRPr="003C4090" w:rsidRDefault="003C4090" w:rsidP="00382360">
                            <w:pPr>
                              <w:pStyle w:val="Heading3"/>
                              <w:jc w:val="center"/>
                            </w:pP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1B87B2" id="Text Box 10" o:spid="_x0000_s1027" type="#_x0000_t202" style="position:absolute;margin-left:78pt;margin-top:324pt;width:156.35pt;height:231pt;z-index:25165824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" filled="f" stroked="f">
                <v:textbox inset="3.6pt,,3.6pt">
                  <w:txbxContent>
                    <w:p w14:paraId="1ECED876" w14:textId="455812A3" w:rsidR="00B44828" w:rsidRDefault="00F27823" w:rsidP="00382360">
                      <w:pPr>
                        <w:pStyle w:val="Heading3"/>
                        <w:jc w:val="center"/>
                      </w:pPr>
                      <w:r>
                        <w:t>December 16</w:t>
                      </w:r>
                      <w:r w:rsidR="002D08F5">
                        <w:t>,</w:t>
                      </w:r>
                      <w:r w:rsidR="00694ED9">
                        <w:t xml:space="preserve"> 20</w:t>
                      </w:r>
                      <w:r w:rsidR="00DC3FBF">
                        <w:t>2</w:t>
                      </w:r>
                      <w:r w:rsidR="00807C01">
                        <w:t>5</w:t>
                      </w:r>
                    </w:p>
                    <w:p w14:paraId="0052D75A" w14:textId="313F6A8C" w:rsidR="00B44828" w:rsidRPr="00B44828" w:rsidRDefault="00B91CBC" w:rsidP="00382360">
                      <w:pPr>
                        <w:pStyle w:val="Heading3"/>
                        <w:jc w:val="center"/>
                      </w:pPr>
                      <w:r>
                        <w:t>1</w:t>
                      </w:r>
                      <w:r w:rsidR="002F5D2A">
                        <w:t>0</w:t>
                      </w:r>
                      <w:r w:rsidR="003C4090">
                        <w:t>:00 A</w:t>
                      </w:r>
                      <w:r>
                        <w:t>.M.</w:t>
                      </w:r>
                    </w:p>
                    <w:p w14:paraId="3703B560" w14:textId="77777777" w:rsidR="00374075" w:rsidRDefault="0040798D" w:rsidP="00DD54A8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40798D">
                        <w:rPr>
                          <w:b/>
                          <w:bCs/>
                          <w:sz w:val="24"/>
                          <w:szCs w:val="24"/>
                          <w:u w:val="single"/>
                        </w:rPr>
                        <w:t>In person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at </w:t>
                      </w:r>
                      <w:r w:rsidR="00807C01">
                        <w:rPr>
                          <w:b/>
                          <w:bCs/>
                          <w:sz w:val="24"/>
                          <w:szCs w:val="24"/>
                        </w:rPr>
                        <w:t>OEMC</w:t>
                      </w:r>
                      <w:r w:rsidR="00E75002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</w:p>
                    <w:p w14:paraId="2C940BB9" w14:textId="3BD35F81" w:rsidR="005C0081" w:rsidRDefault="00374075" w:rsidP="00DD54A8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(virtual option will be available)</w:t>
                      </w:r>
                    </w:p>
                    <w:p w14:paraId="69D978E5" w14:textId="77777777" w:rsidR="00AB4FE5" w:rsidRDefault="00AB4FE5" w:rsidP="00DD54A8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32A0A8ED" w14:textId="3188268D" w:rsidR="009A3C98" w:rsidRDefault="009A3C98" w:rsidP="00DD54A8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1411 W. Madison, Chicago IL</w:t>
                      </w:r>
                    </w:p>
                    <w:p w14:paraId="4BDA30FF" w14:textId="77777777" w:rsidR="0040798D" w:rsidRDefault="0040798D" w:rsidP="00FD4975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</w:p>
                    <w:p w14:paraId="26BC6858" w14:textId="77777777" w:rsidR="003C4090" w:rsidRPr="003C4090" w:rsidRDefault="003C4090" w:rsidP="00382360">
                      <w:pPr>
                        <w:pStyle w:val="Heading3"/>
                        <w:jc w:val="center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A356F">
        <w:rPr>
          <w:noProof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177CCA0D" wp14:editId="3420A0E5">
                <wp:simplePos x="0" y="0"/>
                <wp:positionH relativeFrom="column">
                  <wp:posOffset>-348615</wp:posOffset>
                </wp:positionH>
                <wp:positionV relativeFrom="paragraph">
                  <wp:posOffset>6339840</wp:posOffset>
                </wp:positionV>
                <wp:extent cx="2179955" cy="1678305"/>
                <wp:effectExtent l="11430" t="7620" r="8890" b="9525"/>
                <wp:wrapNone/>
                <wp:docPr id="57833746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9955" cy="1678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99AEF7" w14:textId="706D48B1" w:rsidR="00B91CBC" w:rsidRDefault="006A356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ADA4316" wp14:editId="1A2AA0F3">
                                  <wp:extent cx="1981200" cy="1628775"/>
                                  <wp:effectExtent l="0" t="0" r="0" b="0"/>
                                  <wp:docPr id="5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81200" cy="1628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7CCA0D" id="Text Box 2" o:spid="_x0000_s1028" type="#_x0000_t202" style="position:absolute;margin-left:-27.45pt;margin-top:499.2pt;width:171.65pt;height:132.15pt;z-index:251658247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">
                <v:textbox>
                  <w:txbxContent>
                    <w:p w14:paraId="6299AEF7" w14:textId="706D48B1" w:rsidR="00B91CBC" w:rsidRDefault="006A356F">
                      <w:r>
                        <w:rPr>
                          <w:noProof/>
                        </w:rPr>
                        <w:drawing>
                          <wp:inline distT="0" distB="0" distL="0" distR="0" wp14:anchorId="7ADA4316" wp14:editId="1A2AA0F3">
                            <wp:extent cx="1981200" cy="1628775"/>
                            <wp:effectExtent l="0" t="0" r="0" b="0"/>
                            <wp:docPr id="5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81200" cy="1628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A356F">
        <w:rPr>
          <w:noProof/>
        </w:rPr>
        <mc:AlternateContent>
          <mc:Choice Requires="wps">
            <w:drawing>
              <wp:anchor distT="36576" distB="36576" distL="36576" distR="36576" simplePos="0" relativeHeight="251658241" behindDoc="0" locked="0" layoutInCell="1" allowOverlap="1" wp14:anchorId="2960153D" wp14:editId="2CC919D2">
                <wp:simplePos x="0" y="0"/>
                <wp:positionH relativeFrom="page">
                  <wp:posOffset>1261745</wp:posOffset>
                </wp:positionH>
                <wp:positionV relativeFrom="page">
                  <wp:posOffset>3314700</wp:posOffset>
                </wp:positionV>
                <wp:extent cx="5653405" cy="338455"/>
                <wp:effectExtent l="4445" t="0" r="0" b="4445"/>
                <wp:wrapNone/>
                <wp:docPr id="9325991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5653405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8721414" w14:textId="77777777" w:rsidR="00B44828" w:rsidRPr="00DA22FF" w:rsidRDefault="0050156B" w:rsidP="009B1EB1">
                            <w:pPr>
                              <w:pStyle w:val="Heading2"/>
                            </w:pPr>
                            <w:r w:rsidRPr="009B1EB1">
                              <w:t>AGENDA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60153D" id="Text Box 8" o:spid="_x0000_s1029" type="#_x0000_t202" style="position:absolute;margin-left:99.35pt;margin-top:261pt;width:445.15pt;height:26.65pt;z-index:251658241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" filled="f" stroked="f" strokeweight="0" insetpen="t">
                <o:lock v:ext="edit" shapetype="t"/>
                <v:textbox inset="2.85pt,2.85pt,2.85pt,2.85pt">
                  <w:txbxContent>
                    <w:p w14:paraId="18721414" w14:textId="77777777" w:rsidR="00B44828" w:rsidRPr="00DA22FF" w:rsidRDefault="0050156B" w:rsidP="009B1EB1">
                      <w:pPr>
                        <w:pStyle w:val="Heading2"/>
                      </w:pPr>
                      <w:r w:rsidRPr="009B1EB1">
                        <w:t>AGENDA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A356F">
        <w:rPr>
          <w:noProof/>
        </w:rPr>
        <mc:AlternateContent>
          <mc:Choice Requires="wps">
            <w:drawing>
              <wp:anchor distT="36576" distB="36576" distL="36576" distR="36576" simplePos="0" relativeHeight="251658244" behindDoc="0" locked="0" layoutInCell="1" allowOverlap="1" wp14:anchorId="49319CE4" wp14:editId="31039C84">
                <wp:simplePos x="0" y="0"/>
                <wp:positionH relativeFrom="page">
                  <wp:posOffset>1143000</wp:posOffset>
                </wp:positionH>
                <wp:positionV relativeFrom="page">
                  <wp:posOffset>3314700</wp:posOffset>
                </wp:positionV>
                <wp:extent cx="6057265" cy="285750"/>
                <wp:effectExtent l="0" t="0" r="635" b="0"/>
                <wp:wrapNone/>
                <wp:docPr id="861671366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6057265" cy="28575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00008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470A36C" id="AutoShape 7" o:spid="_x0000_s1026" style="position:absolute;margin-left:90pt;margin-top:261pt;width:476.95pt;height:22.5pt;z-index:251658244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" fillcolor="navy" stroked="f" strokeweight="0" insetpen="t">
                <v:shadow color="#ccc"/>
                <o:lock v:ext="edit" shapetype="t"/>
                <v:textbox inset="2.88pt,2.88pt,2.88pt,2.88pt"/>
                <w10:wrap anchorx="page" anchory="page"/>
              </v:roundrect>
            </w:pict>
          </mc:Fallback>
        </mc:AlternateContent>
      </w:r>
      <w:r w:rsidR="006A356F">
        <w:rPr>
          <w:noProof/>
        </w:rPr>
        <mc:AlternateContent>
          <mc:Choice Requires="wps">
            <w:drawing>
              <wp:anchor distT="36576" distB="36576" distL="36576" distR="36576" simplePos="0" relativeHeight="251658243" behindDoc="0" locked="0" layoutInCell="1" allowOverlap="1" wp14:anchorId="0F5CBFE2" wp14:editId="171E96AC">
                <wp:simplePos x="0" y="0"/>
                <wp:positionH relativeFrom="page">
                  <wp:posOffset>1143000</wp:posOffset>
                </wp:positionH>
                <wp:positionV relativeFrom="page">
                  <wp:posOffset>2176145</wp:posOffset>
                </wp:positionV>
                <wp:extent cx="5829300" cy="619125"/>
                <wp:effectExtent l="0" t="4445" r="0" b="0"/>
                <wp:wrapNone/>
                <wp:docPr id="206205687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5829300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9D7AEF8" w14:textId="77777777" w:rsidR="00DC4589" w:rsidRDefault="00B91CBC" w:rsidP="00B91CBC">
                            <w:pPr>
                              <w:pStyle w:val="Heading1"/>
                              <w:jc w:val="center"/>
                            </w:pPr>
                            <w:r>
                              <w:t>LEPC Quarterly Meeting</w:t>
                            </w:r>
                          </w:p>
                          <w:p w14:paraId="5E697C2E" w14:textId="2B741A1E" w:rsidR="002C0EE6" w:rsidRPr="002C0EE6" w:rsidRDefault="002C0EE6" w:rsidP="002C0EE6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="00552553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December 2025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5CBFE2" id="Text Box 5" o:spid="_x0000_s1030" type="#_x0000_t202" style="position:absolute;margin-left:90pt;margin-top:171.35pt;width:459pt;height:48.75pt;z-index:251658243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" filled="f" stroked="f" strokeweight="0" insetpen="t">
                <o:lock v:ext="edit" shapetype="t"/>
                <v:textbox style="mso-fit-shape-to-text:t" inset="2.85pt,2.85pt,2.85pt,2.85pt">
                  <w:txbxContent>
                    <w:p w14:paraId="69D7AEF8" w14:textId="77777777" w:rsidR="00DC4589" w:rsidRDefault="00B91CBC" w:rsidP="00B91CBC">
                      <w:pPr>
                        <w:pStyle w:val="Heading1"/>
                        <w:jc w:val="center"/>
                      </w:pPr>
                      <w:r>
                        <w:t>LEPC Quarterly Meeting</w:t>
                      </w:r>
                    </w:p>
                    <w:p w14:paraId="5E697C2E" w14:textId="2B741A1E" w:rsidR="002C0EE6" w:rsidRPr="002C0EE6" w:rsidRDefault="002C0EE6" w:rsidP="002C0EE6">
                      <w:pPr>
                        <w:rPr>
                          <w:b/>
                          <w:bCs/>
                        </w:rPr>
                      </w:pP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 w:rsidR="00552553">
                        <w:rPr>
                          <w:b/>
                          <w:bCs/>
                          <w:sz w:val="32"/>
                          <w:szCs w:val="32"/>
                        </w:rPr>
                        <w:t>December 2025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A356F">
        <w:rPr>
          <w:noProof/>
        </w:rPr>
        <mc:AlternateContent>
          <mc:Choice Requires="wps">
            <w:drawing>
              <wp:anchor distT="36576" distB="36576" distL="36576" distR="36576" simplePos="0" relativeHeight="251658242" behindDoc="0" locked="0" layoutInCell="1" allowOverlap="1" wp14:anchorId="7439E789" wp14:editId="5398A107">
                <wp:simplePos x="0" y="0"/>
                <wp:positionH relativeFrom="page">
                  <wp:posOffset>800100</wp:posOffset>
                </wp:positionH>
                <wp:positionV relativeFrom="page">
                  <wp:posOffset>1600200</wp:posOffset>
                </wp:positionV>
                <wp:extent cx="4229100" cy="1752600"/>
                <wp:effectExtent l="0" t="0" r="0" b="0"/>
                <wp:wrapNone/>
                <wp:docPr id="22529526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4229100" cy="17526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1CF9D2A" id="AutoShape 4" o:spid="_x0000_s1026" style="position:absolute;margin-left:63pt;margin-top:126pt;width:333pt;height:138pt;z-index:251658242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" stroked="f" strokeweight="0" insetpen="t">
                <v:shadow color="#ccc"/>
                <o:lock v:ext="edit" shapetype="t"/>
                <v:textbox inset="2.88pt,2.88pt,2.88pt,2.88pt"/>
                <w10:wrap anchorx="page" anchory="page"/>
              </v:roundrect>
            </w:pict>
          </mc:Fallback>
        </mc:AlternateContent>
      </w:r>
      <w:r w:rsidR="006A356F">
        <w:rPr>
          <w:noProof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6C7479F0" wp14:editId="55B73449">
                <wp:simplePos x="0" y="0"/>
                <wp:positionH relativeFrom="page">
                  <wp:posOffset>571500</wp:posOffset>
                </wp:positionH>
                <wp:positionV relativeFrom="page">
                  <wp:posOffset>457200</wp:posOffset>
                </wp:positionV>
                <wp:extent cx="2617470" cy="8997950"/>
                <wp:effectExtent l="0" t="0" r="1905" b="3175"/>
                <wp:wrapNone/>
                <wp:docPr id="147049023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617470" cy="8997950"/>
                        </a:xfrm>
                        <a:prstGeom prst="rect">
                          <a:avLst/>
                        </a:prstGeom>
                        <a:solidFill>
                          <a:srgbClr val="99CC99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6F7B42" id="Rectangle 3" o:spid="_x0000_s1026" style="position:absolute;margin-left:45pt;margin-top:36pt;width:206.1pt;height:708.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" fillcolor="#9c9" stroked="f" strokeweight="0" insetpen="t">
                <v:shadow color="#ccc"/>
                <o:lock v:ext="edit" shapetype="t"/>
                <v:textbox inset="2.88pt,2.88pt,2.88pt,2.88pt"/>
                <w10:wrap anchorx="page" anchory="page"/>
              </v:rect>
            </w:pict>
          </mc:Fallback>
        </mc:AlternateContent>
      </w:r>
      <w:r w:rsidR="00BA1D6F">
        <w:t xml:space="preserve"> </w:t>
      </w:r>
    </w:p>
    <w:sectPr w:rsidR="003E6F76" w:rsidRPr="0011176B" w:rsidSect="00E7351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6C7479F0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9" type="#_x0000_t75" style="width:11.25pt;height:11.25pt;visibility:visible;mso-wrap-style:square" o:bullet="t">
        <v:imagedata r:id="rId1" o:title=""/>
      </v:shape>
    </w:pict>
  </w:numPicBullet>
  <w:numPicBullet w:numPicBulletId="1">
    <w:pict>
      <v:shape id="_x0000_i1090" type="#_x0000_t75" style="width:9pt;height:9pt;visibility:visible;mso-wrap-style:square" o:bullet="t">
        <v:imagedata r:id="rId2" o:title=""/>
      </v:shape>
    </w:pict>
  </w:numPicBullet>
  <w:numPicBullet w:numPicBulletId="2">
    <w:pict>
      <v:shape id="_x0000_i1091" type="#_x0000_t75" style="width:9pt;height:9pt;visibility:visible;mso-wrap-style:square" o:bullet="t">
        <v:imagedata r:id="rId3" o:title=""/>
      </v:shape>
    </w:pict>
  </w:numPicBullet>
  <w:abstractNum w:abstractNumId="0" w15:restartNumberingAfterBreak="0">
    <w:nsid w:val="0E503D8F"/>
    <w:multiLevelType w:val="hybridMultilevel"/>
    <w:tmpl w:val="9798379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E81356"/>
    <w:multiLevelType w:val="hybridMultilevel"/>
    <w:tmpl w:val="FCE0EA28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2" w15:restartNumberingAfterBreak="0">
    <w:nsid w:val="35647DC3"/>
    <w:multiLevelType w:val="hybridMultilevel"/>
    <w:tmpl w:val="5C860A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675075"/>
    <w:multiLevelType w:val="multilevel"/>
    <w:tmpl w:val="CA9A18A6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3F91625A"/>
    <w:multiLevelType w:val="hybridMultilevel"/>
    <w:tmpl w:val="B07E885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5" w15:restartNumberingAfterBreak="0">
    <w:nsid w:val="51E20AFD"/>
    <w:multiLevelType w:val="multilevel"/>
    <w:tmpl w:val="CA9A18A6"/>
    <w:lvl w:ilvl="0">
      <w:start w:val="1"/>
      <w:numFmt w:val="bullet"/>
      <w:pStyle w:val="listtex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6" w15:restartNumberingAfterBreak="0">
    <w:nsid w:val="6117787A"/>
    <w:multiLevelType w:val="hybridMultilevel"/>
    <w:tmpl w:val="7CA099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3E6DB0"/>
    <w:multiLevelType w:val="multilevel"/>
    <w:tmpl w:val="6150D6EC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ascii="Helvetica" w:hAnsi="Helvetica"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ascii="Arial" w:hAnsi="Arial" w:cs="Arial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1950701657">
    <w:abstractNumId w:val="5"/>
  </w:num>
  <w:num w:numId="2" w16cid:durableId="2045717289">
    <w:abstractNumId w:val="7"/>
  </w:num>
  <w:num w:numId="3" w16cid:durableId="703601870">
    <w:abstractNumId w:val="3"/>
  </w:num>
  <w:num w:numId="4" w16cid:durableId="1222710468">
    <w:abstractNumId w:val="0"/>
  </w:num>
  <w:num w:numId="5" w16cid:durableId="538399197">
    <w:abstractNumId w:val="1"/>
  </w:num>
  <w:num w:numId="6" w16cid:durableId="1760711018">
    <w:abstractNumId w:val="4"/>
  </w:num>
  <w:num w:numId="7" w16cid:durableId="1999530723">
    <w:abstractNumId w:val="6"/>
  </w:num>
  <w:num w:numId="8" w16cid:durableId="7858089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CBC"/>
    <w:rsid w:val="00053E2C"/>
    <w:rsid w:val="000A0988"/>
    <w:rsid w:val="000A25CD"/>
    <w:rsid w:val="000A5DC8"/>
    <w:rsid w:val="000B65C8"/>
    <w:rsid w:val="000F7D9C"/>
    <w:rsid w:val="00106816"/>
    <w:rsid w:val="00106E67"/>
    <w:rsid w:val="0011176B"/>
    <w:rsid w:val="0012107B"/>
    <w:rsid w:val="00130375"/>
    <w:rsid w:val="00141FDF"/>
    <w:rsid w:val="001513E2"/>
    <w:rsid w:val="00180A3B"/>
    <w:rsid w:val="00187CE7"/>
    <w:rsid w:val="001D251B"/>
    <w:rsid w:val="002041E3"/>
    <w:rsid w:val="0023316F"/>
    <w:rsid w:val="0025741F"/>
    <w:rsid w:val="002A739B"/>
    <w:rsid w:val="002C0B27"/>
    <w:rsid w:val="002C0EE6"/>
    <w:rsid w:val="002C30B6"/>
    <w:rsid w:val="002D08F5"/>
    <w:rsid w:val="002F5063"/>
    <w:rsid w:val="002F5D2A"/>
    <w:rsid w:val="003168B9"/>
    <w:rsid w:val="00335D6F"/>
    <w:rsid w:val="00374075"/>
    <w:rsid w:val="0037633F"/>
    <w:rsid w:val="00382360"/>
    <w:rsid w:val="003B5F54"/>
    <w:rsid w:val="003C4090"/>
    <w:rsid w:val="003E14E0"/>
    <w:rsid w:val="003E6F76"/>
    <w:rsid w:val="00407372"/>
    <w:rsid w:val="0040798D"/>
    <w:rsid w:val="0045444E"/>
    <w:rsid w:val="00490902"/>
    <w:rsid w:val="004A7E1C"/>
    <w:rsid w:val="004B682C"/>
    <w:rsid w:val="0050156B"/>
    <w:rsid w:val="00506068"/>
    <w:rsid w:val="00535363"/>
    <w:rsid w:val="00552553"/>
    <w:rsid w:val="005534E0"/>
    <w:rsid w:val="005631C6"/>
    <w:rsid w:val="005642EB"/>
    <w:rsid w:val="00591FF6"/>
    <w:rsid w:val="005926DA"/>
    <w:rsid w:val="00597695"/>
    <w:rsid w:val="005A1B5C"/>
    <w:rsid w:val="005B76D5"/>
    <w:rsid w:val="005C0081"/>
    <w:rsid w:val="00601AF7"/>
    <w:rsid w:val="0062416F"/>
    <w:rsid w:val="0068655C"/>
    <w:rsid w:val="006903F6"/>
    <w:rsid w:val="00694ED9"/>
    <w:rsid w:val="00697273"/>
    <w:rsid w:val="006A356F"/>
    <w:rsid w:val="006A3AD7"/>
    <w:rsid w:val="0072144A"/>
    <w:rsid w:val="00721E3C"/>
    <w:rsid w:val="00721FC0"/>
    <w:rsid w:val="0073159C"/>
    <w:rsid w:val="007417E8"/>
    <w:rsid w:val="00742021"/>
    <w:rsid w:val="007543A6"/>
    <w:rsid w:val="007B4A9B"/>
    <w:rsid w:val="007C7383"/>
    <w:rsid w:val="007D0DE7"/>
    <w:rsid w:val="007D23F5"/>
    <w:rsid w:val="007D3E85"/>
    <w:rsid w:val="007F0EC3"/>
    <w:rsid w:val="00807C01"/>
    <w:rsid w:val="00824CD2"/>
    <w:rsid w:val="00834EF8"/>
    <w:rsid w:val="00860312"/>
    <w:rsid w:val="00862922"/>
    <w:rsid w:val="00867D2B"/>
    <w:rsid w:val="00875F91"/>
    <w:rsid w:val="00886872"/>
    <w:rsid w:val="0089067A"/>
    <w:rsid w:val="00891B8C"/>
    <w:rsid w:val="0089776B"/>
    <w:rsid w:val="008A05AC"/>
    <w:rsid w:val="008C386F"/>
    <w:rsid w:val="008C7AF3"/>
    <w:rsid w:val="008D62B7"/>
    <w:rsid w:val="008D7A40"/>
    <w:rsid w:val="008E51B2"/>
    <w:rsid w:val="00900643"/>
    <w:rsid w:val="00902FEE"/>
    <w:rsid w:val="00960B5A"/>
    <w:rsid w:val="00987492"/>
    <w:rsid w:val="00995B72"/>
    <w:rsid w:val="009A3C98"/>
    <w:rsid w:val="009B1EB1"/>
    <w:rsid w:val="009E16D7"/>
    <w:rsid w:val="009F0DF6"/>
    <w:rsid w:val="00A07CFD"/>
    <w:rsid w:val="00A83E5F"/>
    <w:rsid w:val="00A963CE"/>
    <w:rsid w:val="00AA1915"/>
    <w:rsid w:val="00AB3F27"/>
    <w:rsid w:val="00AB4FE5"/>
    <w:rsid w:val="00AD0475"/>
    <w:rsid w:val="00AE7209"/>
    <w:rsid w:val="00AF21E8"/>
    <w:rsid w:val="00AF2E45"/>
    <w:rsid w:val="00B44828"/>
    <w:rsid w:val="00B46546"/>
    <w:rsid w:val="00B5364C"/>
    <w:rsid w:val="00B62DE0"/>
    <w:rsid w:val="00B73C01"/>
    <w:rsid w:val="00B91CBC"/>
    <w:rsid w:val="00BA1D6F"/>
    <w:rsid w:val="00BF0EBF"/>
    <w:rsid w:val="00C11A1A"/>
    <w:rsid w:val="00C47128"/>
    <w:rsid w:val="00C5308F"/>
    <w:rsid w:val="00C55AA8"/>
    <w:rsid w:val="00C643F5"/>
    <w:rsid w:val="00C7013A"/>
    <w:rsid w:val="00C76009"/>
    <w:rsid w:val="00C94358"/>
    <w:rsid w:val="00CA406F"/>
    <w:rsid w:val="00CB41ED"/>
    <w:rsid w:val="00CB77B4"/>
    <w:rsid w:val="00CF3123"/>
    <w:rsid w:val="00D16CE2"/>
    <w:rsid w:val="00D34F88"/>
    <w:rsid w:val="00D478A0"/>
    <w:rsid w:val="00D505D8"/>
    <w:rsid w:val="00D51D8B"/>
    <w:rsid w:val="00DA22FF"/>
    <w:rsid w:val="00DB38D3"/>
    <w:rsid w:val="00DB574A"/>
    <w:rsid w:val="00DC3FBF"/>
    <w:rsid w:val="00DC4589"/>
    <w:rsid w:val="00DD54A8"/>
    <w:rsid w:val="00DE595E"/>
    <w:rsid w:val="00E263DD"/>
    <w:rsid w:val="00E470B9"/>
    <w:rsid w:val="00E56320"/>
    <w:rsid w:val="00E57029"/>
    <w:rsid w:val="00E73514"/>
    <w:rsid w:val="00E75002"/>
    <w:rsid w:val="00E934FC"/>
    <w:rsid w:val="00EA6D2F"/>
    <w:rsid w:val="00EA6F42"/>
    <w:rsid w:val="00ED5557"/>
    <w:rsid w:val="00F27823"/>
    <w:rsid w:val="00F70124"/>
    <w:rsid w:val="00F74140"/>
    <w:rsid w:val="00F74B74"/>
    <w:rsid w:val="00FA5AAE"/>
    <w:rsid w:val="00FB2DB2"/>
    <w:rsid w:val="00FD49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433C52"/>
  <w15:docId w15:val="{1380F563-253B-4C27-A94A-5E1F9FD1F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5F91"/>
    <w:rPr>
      <w:color w:val="000000"/>
      <w:kern w:val="28"/>
    </w:rPr>
  </w:style>
  <w:style w:type="paragraph" w:styleId="Heading1">
    <w:name w:val="heading 1"/>
    <w:next w:val="Normal"/>
    <w:qFormat/>
    <w:rsid w:val="009B1EB1"/>
    <w:pPr>
      <w:outlineLvl w:val="0"/>
    </w:pPr>
    <w:rPr>
      <w:rFonts w:ascii="Lucida Sans Unicode" w:hAnsi="Lucida Sans Unicode" w:cs="Tahoma"/>
      <w:b/>
      <w:spacing w:val="20"/>
      <w:kern w:val="28"/>
      <w:sz w:val="56"/>
      <w:szCs w:val="56"/>
    </w:rPr>
  </w:style>
  <w:style w:type="paragraph" w:styleId="Heading2">
    <w:name w:val="heading 2"/>
    <w:next w:val="Normal"/>
    <w:qFormat/>
    <w:rsid w:val="009B1EB1"/>
    <w:pPr>
      <w:keepNext/>
      <w:jc w:val="center"/>
      <w:outlineLvl w:val="1"/>
    </w:pPr>
    <w:rPr>
      <w:rFonts w:ascii="Lucida Sans Unicode" w:hAnsi="Lucida Sans Unicode" w:cs="Arial"/>
      <w:bCs/>
      <w:i/>
      <w:iCs/>
      <w:color w:val="FFFFFF"/>
      <w:spacing w:val="100"/>
      <w:kern w:val="28"/>
      <w:sz w:val="28"/>
      <w:szCs w:val="28"/>
    </w:rPr>
  </w:style>
  <w:style w:type="paragraph" w:styleId="Heading3">
    <w:name w:val="heading 3"/>
    <w:next w:val="Normal"/>
    <w:qFormat/>
    <w:rsid w:val="002F5063"/>
    <w:pPr>
      <w:keepNext/>
      <w:spacing w:before="240" w:after="60"/>
      <w:jc w:val="right"/>
      <w:outlineLvl w:val="2"/>
    </w:pPr>
    <w:rPr>
      <w:rFonts w:ascii="Tahoma" w:hAnsi="Tahoma" w:cs="Arial"/>
      <w:b/>
      <w:bCs/>
      <w:color w:val="000084"/>
      <w:spacing w:val="20"/>
      <w:kern w:val="28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text">
    <w:name w:val="list text"/>
    <w:rsid w:val="009B1EB1"/>
    <w:pPr>
      <w:numPr>
        <w:numId w:val="1"/>
      </w:numPr>
      <w:spacing w:before="100" w:beforeAutospacing="1" w:after="100" w:afterAutospacing="1" w:line="360" w:lineRule="auto"/>
    </w:pPr>
    <w:rPr>
      <w:rFonts w:ascii="Tahoma" w:hAnsi="Tahoma" w:cs="Arial"/>
      <w:spacing w:val="10"/>
      <w:kern w:val="28"/>
      <w:sz w:val="24"/>
      <w:szCs w:val="24"/>
    </w:rPr>
  </w:style>
  <w:style w:type="paragraph" w:styleId="BodyText">
    <w:name w:val="Body Text"/>
    <w:basedOn w:val="Normal"/>
    <w:link w:val="BodyTextChar"/>
    <w:rsid w:val="00B91CBC"/>
    <w:pPr>
      <w:jc w:val="center"/>
    </w:pPr>
    <w:rPr>
      <w:b/>
      <w:bCs/>
      <w:color w:val="auto"/>
      <w:kern w:val="0"/>
      <w:sz w:val="72"/>
      <w:szCs w:val="24"/>
    </w:rPr>
  </w:style>
  <w:style w:type="character" w:customStyle="1" w:styleId="BodyTextChar">
    <w:name w:val="Body Text Char"/>
    <w:link w:val="BodyText"/>
    <w:rsid w:val="00B91CBC"/>
    <w:rPr>
      <w:b/>
      <w:bCs/>
      <w:sz w:val="72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1C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91CBC"/>
    <w:rPr>
      <w:rFonts w:ascii="Tahoma" w:hAnsi="Tahoma" w:cs="Tahoma"/>
      <w:color w:val="000000"/>
      <w:kern w:val="28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42021"/>
    <w:pPr>
      <w:spacing w:before="100" w:beforeAutospacing="1" w:after="100" w:afterAutospacing="1"/>
    </w:pPr>
    <w:rPr>
      <w:color w:val="auto"/>
      <w:kern w:val="0"/>
      <w:sz w:val="24"/>
      <w:szCs w:val="24"/>
    </w:rPr>
  </w:style>
  <w:style w:type="character" w:customStyle="1" w:styleId="currenthithighlight">
    <w:name w:val="currenthithighlight"/>
    <w:rsid w:val="00742021"/>
  </w:style>
  <w:style w:type="character" w:styleId="Hyperlink">
    <w:name w:val="Hyperlink"/>
    <w:basedOn w:val="DefaultParagraphFont"/>
    <w:uiPriority w:val="99"/>
    <w:semiHidden/>
    <w:unhideWhenUsed/>
    <w:rsid w:val="00E934F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714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1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muhammad\AppData\Roaming\Microsoft\Templates\Agend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bb5ebc4-7420-4168-929d-d14d2f28e0fc">
      <Terms xmlns="http://schemas.microsoft.com/office/infopath/2007/PartnerControls"/>
    </lcf76f155ced4ddcb4097134ff3c332f>
    <TaxCatchAll xmlns="f3f4cd6c-f883-4c82-baac-b8b96fa68e43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D47E61EF0FB4CB90353A94D7A0BDB" ma:contentTypeVersion="17" ma:contentTypeDescription="Create a new document." ma:contentTypeScope="" ma:versionID="dd48748109558e74b1935692336e5e54">
  <xsd:schema xmlns:xsd="http://www.w3.org/2001/XMLSchema" xmlns:xs="http://www.w3.org/2001/XMLSchema" xmlns:p="http://schemas.microsoft.com/office/2006/metadata/properties" xmlns:ns2="2bb5ebc4-7420-4168-929d-d14d2f28e0fc" xmlns:ns3="f3f4cd6c-f883-4c82-baac-b8b96fa68e43" targetNamespace="http://schemas.microsoft.com/office/2006/metadata/properties" ma:root="true" ma:fieldsID="0af6b73f9afd58f44497367e08e046be" ns2:_="" ns3:_="">
    <xsd:import namespace="2bb5ebc4-7420-4168-929d-d14d2f28e0fc"/>
    <xsd:import namespace="f3f4cd6c-f883-4c82-baac-b8b96fa68e4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LengthInSecond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b5ebc4-7420-4168-929d-d14d2f28e0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bf0d1f32-acc0-4b18-a898-8579d5c617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f4cd6c-f883-4c82-baac-b8b96fa68e43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49813842-7e45-44c8-aa5e-ac5c2164e61c}" ma:internalName="TaxCatchAll" ma:showField="CatchAllData" ma:web="f3f4cd6c-f883-4c82-baac-b8b96fa68e4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E89FFB3-E5C7-47F6-9C1D-F43ED9EE280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2A89735-E4D4-4CF5-A3C8-2436F24698F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E972CC8-83BB-4CC0-9B14-7F29CCE6A065}">
  <ds:schemaRefs>
    <ds:schemaRef ds:uri="http://schemas.microsoft.com/office/2006/metadata/properties"/>
    <ds:schemaRef ds:uri="http://schemas.microsoft.com/office/infopath/2007/PartnerControls"/>
    <ds:schemaRef ds:uri="2bb5ebc4-7420-4168-929d-d14d2f28e0fc"/>
    <ds:schemaRef ds:uri="f3f4cd6c-f883-4c82-baac-b8b96fa68e43"/>
  </ds:schemaRefs>
</ds:datastoreItem>
</file>

<file path=customXml/itemProps4.xml><?xml version="1.0" encoding="utf-8"?>
<ds:datastoreItem xmlns:ds="http://schemas.openxmlformats.org/officeDocument/2006/customXml" ds:itemID="{861E4331-65B5-47EC-80EC-A87BABA7B7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b5ebc4-7420-4168-929d-d14d2f28e0fc"/>
    <ds:schemaRef ds:uri="f3f4cd6c-f883-4c82-baac-b8b96fa68e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Agenda</Template>
  <TotalTime>29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KHALIL MUHAMMAD</dc:creator>
  <cp:lastModifiedBy>Bethany Hand</cp:lastModifiedBy>
  <cp:revision>15</cp:revision>
  <cp:lastPrinted>2024-09-23T20:48:00Z</cp:lastPrinted>
  <dcterms:created xsi:type="dcterms:W3CDTF">2025-12-05T20:34:00Z</dcterms:created>
  <dcterms:modified xsi:type="dcterms:W3CDTF">2025-12-05T21:01:00Z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TC060874161033</vt:lpwstr>
  </property>
  <property fmtid="{D5CDD505-2E9C-101B-9397-08002B2CF9AE}" pid="3" name="MediaServiceImageTags">
    <vt:lpwstr/>
  </property>
  <property fmtid="{D5CDD505-2E9C-101B-9397-08002B2CF9AE}" pid="4" name="ContentTypeId">
    <vt:lpwstr>0x01010027BD47E61EF0FB4CB90353A94D7A0BDB</vt:lpwstr>
  </property>
</Properties>
</file>