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A4FB7" w14:textId="61443C65" w:rsidR="004A7D6B" w:rsidRDefault="004A7D6B" w:rsidP="004A7D6B">
      <w:pPr>
        <w:pStyle w:val="Title"/>
        <w:ind w:left="-720"/>
        <w:rPr>
          <w:sz w:val="96"/>
          <w:szCs w:val="18"/>
        </w:rPr>
      </w:pPr>
      <w:r>
        <w:rPr>
          <w:sz w:val="96"/>
          <w:szCs w:val="18"/>
        </w:rPr>
        <w:t>Chicago LEPC</w:t>
      </w:r>
      <w:r w:rsidRPr="004A7D6B">
        <w:rPr>
          <w:sz w:val="96"/>
          <w:szCs w:val="18"/>
        </w:rPr>
        <w:t xml:space="preserve"> </w:t>
      </w:r>
    </w:p>
    <w:p w14:paraId="3B34C466" w14:textId="4025E0EB" w:rsidR="00D66F67" w:rsidRPr="004A7D6B" w:rsidRDefault="004A7D6B" w:rsidP="004A7D6B">
      <w:pPr>
        <w:pStyle w:val="Title"/>
        <w:ind w:left="-720"/>
        <w:rPr>
          <w:sz w:val="96"/>
          <w:szCs w:val="18"/>
        </w:rPr>
      </w:pPr>
      <w:r w:rsidRPr="004A7D6B">
        <w:rPr>
          <w:sz w:val="96"/>
          <w:szCs w:val="18"/>
        </w:rPr>
        <w:t>MEeting</w:t>
      </w:r>
      <w:r>
        <w:rPr>
          <w:sz w:val="96"/>
          <w:szCs w:val="18"/>
        </w:rPr>
        <w:t xml:space="preserve"> Notice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vent Info"/>
      </w:tblPr>
      <w:tblGrid>
        <w:gridCol w:w="3675"/>
        <w:gridCol w:w="570"/>
        <w:gridCol w:w="3675"/>
      </w:tblGrid>
      <w:tr w:rsidR="00D66F67" w14:paraId="159A83AB" w14:textId="77777777">
        <w:trPr>
          <w:jc w:val="center"/>
        </w:trPr>
        <w:tc>
          <w:tcPr>
            <w:tcW w:w="3675" w:type="dxa"/>
          </w:tcPr>
          <w:p w14:paraId="725F4E59" w14:textId="27CEDE17" w:rsidR="00D66F67" w:rsidRDefault="00AD79F1">
            <w:r w:rsidRPr="00AB71C0">
              <w:rPr>
                <w:b/>
                <w:noProof/>
              </w:rPr>
              <w:drawing>
                <wp:anchor distT="0" distB="0" distL="114300" distR="114300" simplePos="0" relativeHeight="251659264" behindDoc="1" locked="0" layoutInCell="1" allowOverlap="1" wp14:anchorId="462AE1A3" wp14:editId="45A53AAA">
                  <wp:simplePos x="0" y="0"/>
                  <wp:positionH relativeFrom="page">
                    <wp:posOffset>0</wp:posOffset>
                  </wp:positionH>
                  <wp:positionV relativeFrom="page">
                    <wp:posOffset>6985</wp:posOffset>
                  </wp:positionV>
                  <wp:extent cx="2333625" cy="2345690"/>
                  <wp:effectExtent l="0" t="0" r="9525" b="0"/>
                  <wp:wrapThrough wrapText="bothSides">
                    <wp:wrapPolygon edited="0">
                      <wp:start x="0" y="0"/>
                      <wp:lineTo x="0" y="21401"/>
                      <wp:lineTo x="21512" y="21401"/>
                      <wp:lineTo x="21512" y="0"/>
                      <wp:lineTo x="0" y="0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23456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D4DAF9B" w14:textId="2DDB8E10" w:rsidR="00D66F67" w:rsidRDefault="00D66F67">
            <w:pPr>
              <w:pStyle w:val="Caption"/>
            </w:pPr>
          </w:p>
        </w:tc>
        <w:tc>
          <w:tcPr>
            <w:tcW w:w="570" w:type="dxa"/>
          </w:tcPr>
          <w:p w14:paraId="3856B024" w14:textId="77777777" w:rsidR="00D66F67" w:rsidRDefault="00D66F67"/>
        </w:tc>
        <w:tc>
          <w:tcPr>
            <w:tcW w:w="3675" w:type="dxa"/>
          </w:tcPr>
          <w:p w14:paraId="409A83F8" w14:textId="430F499F" w:rsidR="00D66F67" w:rsidRDefault="000649C7" w:rsidP="005137C1">
            <w:pPr>
              <w:pStyle w:val="Heading1"/>
              <w:rPr>
                <w:rStyle w:val="Heading1Char"/>
                <w:b/>
                <w:bCs/>
              </w:rPr>
            </w:pPr>
            <w:r>
              <w:rPr>
                <w:rStyle w:val="Heading1Char"/>
                <w:b/>
                <w:bCs/>
              </w:rPr>
              <w:t>December 16</w:t>
            </w:r>
            <w:r w:rsidR="00C3044B">
              <w:rPr>
                <w:rStyle w:val="Heading1Char"/>
                <w:b/>
                <w:bCs/>
              </w:rPr>
              <w:t xml:space="preserve">, </w:t>
            </w:r>
            <w:r w:rsidR="00173171">
              <w:rPr>
                <w:rStyle w:val="Heading1Char"/>
                <w:b/>
                <w:bCs/>
              </w:rPr>
              <w:t>2025,</w:t>
            </w:r>
            <w:r w:rsidR="005137C1">
              <w:rPr>
                <w:rStyle w:val="Heading1Char"/>
                <w:b/>
                <w:bCs/>
              </w:rPr>
              <w:t xml:space="preserve"> Meeting: </w:t>
            </w:r>
          </w:p>
          <w:p w14:paraId="450F2339" w14:textId="0B278C2A" w:rsidR="00AD79F1" w:rsidRDefault="005137C1" w:rsidP="005137C1">
            <w:r>
              <w:t>Join us for our next quarterly meeting</w:t>
            </w:r>
            <w:r w:rsidR="00747303">
              <w:t xml:space="preserve"> where the discussion topics include: </w:t>
            </w:r>
          </w:p>
          <w:p w14:paraId="4CF548A9" w14:textId="77777777" w:rsidR="005137C1" w:rsidRDefault="00747303" w:rsidP="00747303">
            <w:pPr>
              <w:pStyle w:val="ListParagraph"/>
              <w:numPr>
                <w:ilvl w:val="0"/>
                <w:numId w:val="5"/>
              </w:numPr>
            </w:pPr>
            <w:r>
              <w:t>Program updates</w:t>
            </w:r>
          </w:p>
          <w:p w14:paraId="13C4E884" w14:textId="76C49674" w:rsidR="00747303" w:rsidRDefault="00747303" w:rsidP="00747303">
            <w:pPr>
              <w:pStyle w:val="ListParagraph"/>
              <w:numPr>
                <w:ilvl w:val="0"/>
                <w:numId w:val="5"/>
              </w:numPr>
            </w:pPr>
            <w:r>
              <w:t>Chicago LEPC Exercise</w:t>
            </w:r>
            <w:r w:rsidR="00BD798C">
              <w:t xml:space="preserve"> Recap</w:t>
            </w:r>
          </w:p>
          <w:p w14:paraId="179ED9D1" w14:textId="7F8C4364" w:rsidR="00FF0132" w:rsidRDefault="00FF0132" w:rsidP="00747303">
            <w:pPr>
              <w:pStyle w:val="ListParagraph"/>
              <w:numPr>
                <w:ilvl w:val="0"/>
                <w:numId w:val="5"/>
              </w:numPr>
            </w:pPr>
            <w:r>
              <w:t>Committee Nominations</w:t>
            </w:r>
          </w:p>
          <w:p w14:paraId="6BFB2440" w14:textId="144826E6" w:rsidR="00747303" w:rsidRDefault="00747303" w:rsidP="00747303">
            <w:pPr>
              <w:pStyle w:val="ListParagraph"/>
              <w:numPr>
                <w:ilvl w:val="0"/>
                <w:numId w:val="5"/>
              </w:numPr>
            </w:pPr>
            <w:r>
              <w:t>Other</w:t>
            </w:r>
            <w:r w:rsidR="00934ED2">
              <w:t>?</w:t>
            </w:r>
          </w:p>
          <w:p w14:paraId="67DC9DB1" w14:textId="0CEBE078" w:rsidR="00747303" w:rsidRPr="005137C1" w:rsidRDefault="00173171" w:rsidP="00747303">
            <w:r>
              <w:t>A finalized a</w:t>
            </w:r>
            <w:r w:rsidR="00747303">
              <w:t>genda to be sent prior to meeting</w:t>
            </w:r>
          </w:p>
        </w:tc>
      </w:tr>
    </w:tbl>
    <w:p w14:paraId="63B9EDF7" w14:textId="437CD315" w:rsidR="00D66F67" w:rsidRDefault="009060E9">
      <w:pPr>
        <w:pStyle w:val="Date"/>
      </w:pPr>
      <w:sdt>
        <w:sdtPr>
          <w:rPr>
            <w:rStyle w:val="Strong"/>
          </w:rPr>
          <w:id w:val="945890675"/>
          <w:placeholder>
            <w:docPart w:val="A91702FC2EAB4F86A8410659B63A0453"/>
          </w:placeholder>
          <w:date w:fullDate="2025-12-16T00:00:00Z">
            <w:dateFormat w:val="MMMM d, yyyy"/>
            <w:lid w:val="en-US"/>
            <w:storeMappedDataAs w:val="dateTime"/>
            <w:calendar w:val="gregorian"/>
          </w:date>
        </w:sdtPr>
        <w:sdtEndPr>
          <w:rPr>
            <w:rStyle w:val="DefaultParagraphFont"/>
            <w:b w:val="0"/>
            <w:bCs w:val="0"/>
          </w:rPr>
        </w:sdtEndPr>
        <w:sdtContent>
          <w:r w:rsidR="000649C7">
            <w:rPr>
              <w:rStyle w:val="Strong"/>
            </w:rPr>
            <w:t>December 16</w:t>
          </w:r>
          <w:r w:rsidR="004A7D6B">
            <w:rPr>
              <w:rStyle w:val="Strong"/>
            </w:rPr>
            <w:t>, 202</w:t>
          </w:r>
          <w:r w:rsidR="00173171">
            <w:rPr>
              <w:rStyle w:val="Strong"/>
            </w:rPr>
            <w:t>5</w:t>
          </w:r>
        </w:sdtContent>
      </w:sdt>
      <w:r w:rsidR="00E94F35">
        <w:t> </w:t>
      </w:r>
      <w:r w:rsidR="004A7D6B">
        <w:t>1</w:t>
      </w:r>
      <w:r w:rsidR="000649C7">
        <w:t>0</w:t>
      </w:r>
      <w:r w:rsidR="004A7D6B">
        <w:t>:00 AM</w:t>
      </w:r>
      <w:r w:rsidR="00173171">
        <w:t xml:space="preserve"> </w:t>
      </w:r>
    </w:p>
    <w:p w14:paraId="6EEB1B6F" w14:textId="6CDA6632" w:rsidR="00D66F67" w:rsidRDefault="004A7D6B">
      <w:pPr>
        <w:pStyle w:val="Address"/>
      </w:pPr>
      <w:r>
        <w:t xml:space="preserve">Chicago Office of Emergency Management and Communications (OEMC) Room </w:t>
      </w:r>
      <w:r w:rsidR="00BD798C">
        <w:t>TBD</w:t>
      </w:r>
    </w:p>
    <w:p w14:paraId="51334951" w14:textId="38B7DF6A" w:rsidR="004A7D6B" w:rsidRDefault="004A7D6B">
      <w:pPr>
        <w:pStyle w:val="Address"/>
      </w:pPr>
      <w:r>
        <w:t xml:space="preserve">1411 W. Madison, Chicago IL </w:t>
      </w:r>
      <w:r w:rsidR="005137C1">
        <w:t>60607</w:t>
      </w:r>
    </w:p>
    <w:p w14:paraId="4C885115" w14:textId="10C76784" w:rsidR="005D6F4D" w:rsidRDefault="005D6F4D" w:rsidP="005D6F4D"/>
    <w:p w14:paraId="65D48A22" w14:textId="22D8D6B2" w:rsidR="005D6F4D" w:rsidRPr="005D6F4D" w:rsidRDefault="005D6F4D" w:rsidP="005D6F4D">
      <w:pPr>
        <w:pStyle w:val="Address"/>
        <w:rPr>
          <w:sz w:val="16"/>
          <w:szCs w:val="16"/>
        </w:rPr>
      </w:pPr>
    </w:p>
    <w:sectPr w:rsidR="005D6F4D" w:rsidRPr="005D6F4D" w:rsidSect="004A7D6B">
      <w:headerReference w:type="default" r:id="rId11"/>
      <w:pgSz w:w="12240" w:h="15840" w:code="1"/>
      <w:pgMar w:top="1440" w:right="1440" w:bottom="1080" w:left="2160" w:header="720" w:footer="792" w:gutter="0"/>
      <w:pgBorders w:offsetFrom="page">
        <w:top w:val="single" w:sz="18" w:space="24" w:color="C0504D" w:themeColor="accent2"/>
        <w:left w:val="single" w:sz="18" w:space="24" w:color="C0504D" w:themeColor="accent2"/>
        <w:bottom w:val="single" w:sz="18" w:space="24" w:color="C0504D" w:themeColor="accent2"/>
        <w:right w:val="single" w:sz="18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EDC42" w14:textId="77777777" w:rsidR="009060E9" w:rsidRDefault="009060E9">
      <w:pPr>
        <w:spacing w:after="0" w:line="240" w:lineRule="auto"/>
      </w:pPr>
      <w:r>
        <w:separator/>
      </w:r>
    </w:p>
  </w:endnote>
  <w:endnote w:type="continuationSeparator" w:id="0">
    <w:p w14:paraId="17A8452E" w14:textId="77777777" w:rsidR="009060E9" w:rsidRDefault="00906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DD9E5" w14:textId="77777777" w:rsidR="009060E9" w:rsidRDefault="009060E9">
      <w:pPr>
        <w:spacing w:after="0" w:line="240" w:lineRule="auto"/>
      </w:pPr>
      <w:r>
        <w:separator/>
      </w:r>
    </w:p>
  </w:footnote>
  <w:footnote w:type="continuationSeparator" w:id="0">
    <w:p w14:paraId="7F4382F7" w14:textId="77777777" w:rsidR="009060E9" w:rsidRDefault="009060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BD857" w14:textId="30E77D6C" w:rsidR="00AD79F1" w:rsidRDefault="00AD79F1">
    <w:pPr>
      <w:pStyle w:val="Header"/>
    </w:pPr>
    <w:r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3BC358AC" wp14:editId="50AF120C">
          <wp:simplePos x="0" y="0"/>
          <wp:positionH relativeFrom="page">
            <wp:align>center</wp:align>
          </wp:positionH>
          <wp:positionV relativeFrom="paragraph">
            <wp:posOffset>-114300</wp:posOffset>
          </wp:positionV>
          <wp:extent cx="7172325" cy="1510665"/>
          <wp:effectExtent l="0" t="0" r="9525" b="0"/>
          <wp:wrapThrough wrapText="bothSides">
            <wp:wrapPolygon edited="0">
              <wp:start x="0" y="0"/>
              <wp:lineTo x="0" y="21246"/>
              <wp:lineTo x="21571" y="21246"/>
              <wp:lineTo x="21571" y="0"/>
              <wp:lineTo x="0" y="0"/>
            </wp:wrapPolygon>
          </wp:wrapThrough>
          <wp:docPr id="150752218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7522183" name="Picture 150752218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72325" cy="1510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7961B0C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1F497D" w:themeColor="text2"/>
        <w:sz w:val="16"/>
      </w:rPr>
    </w:lvl>
  </w:abstractNum>
  <w:abstractNum w:abstractNumId="1" w15:restartNumberingAfterBreak="0">
    <w:nsid w:val="31944829"/>
    <w:multiLevelType w:val="hybridMultilevel"/>
    <w:tmpl w:val="34CCBCB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318507723">
    <w:abstractNumId w:val="0"/>
  </w:num>
  <w:num w:numId="2" w16cid:durableId="1270503272">
    <w:abstractNumId w:val="0"/>
    <w:lvlOverride w:ilvl="0">
      <w:startOverride w:val="1"/>
    </w:lvlOverride>
  </w:num>
  <w:num w:numId="3" w16cid:durableId="72553125">
    <w:abstractNumId w:val="0"/>
    <w:lvlOverride w:ilvl="0">
      <w:startOverride w:val="1"/>
    </w:lvlOverride>
  </w:num>
  <w:num w:numId="4" w16cid:durableId="572013097">
    <w:abstractNumId w:val="0"/>
    <w:lvlOverride w:ilvl="0">
      <w:startOverride w:val="1"/>
    </w:lvlOverride>
  </w:num>
  <w:num w:numId="5" w16cid:durableId="12859621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D6B"/>
    <w:rsid w:val="000649C7"/>
    <w:rsid w:val="00173171"/>
    <w:rsid w:val="002F2CB5"/>
    <w:rsid w:val="0049061D"/>
    <w:rsid w:val="00496524"/>
    <w:rsid w:val="004A7D6B"/>
    <w:rsid w:val="005137C1"/>
    <w:rsid w:val="00513B52"/>
    <w:rsid w:val="00561B67"/>
    <w:rsid w:val="00561C8B"/>
    <w:rsid w:val="005D6F4D"/>
    <w:rsid w:val="00747303"/>
    <w:rsid w:val="00756DD2"/>
    <w:rsid w:val="00834C5A"/>
    <w:rsid w:val="00836D05"/>
    <w:rsid w:val="00855D13"/>
    <w:rsid w:val="008B431A"/>
    <w:rsid w:val="008D0135"/>
    <w:rsid w:val="009060E9"/>
    <w:rsid w:val="00934ED2"/>
    <w:rsid w:val="00953EEE"/>
    <w:rsid w:val="009D0D06"/>
    <w:rsid w:val="00AD79F1"/>
    <w:rsid w:val="00BD798C"/>
    <w:rsid w:val="00C3044B"/>
    <w:rsid w:val="00D66F67"/>
    <w:rsid w:val="00E06AEB"/>
    <w:rsid w:val="00E94F35"/>
    <w:rsid w:val="00E97144"/>
    <w:rsid w:val="00FF0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CE63451"/>
  <w15:chartTrackingRefBased/>
  <w15:docId w15:val="{48C0B139-592D-4AD5-9A64-222DEBE1E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D6B"/>
  </w:style>
  <w:style w:type="paragraph" w:styleId="Heading1">
    <w:name w:val="heading 1"/>
    <w:basedOn w:val="Normal"/>
    <w:next w:val="Normal"/>
    <w:link w:val="Heading1Char"/>
    <w:uiPriority w:val="9"/>
    <w:qFormat/>
    <w:rsid w:val="004A7D6B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7D6B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7D6B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7D6B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7D6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7D6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7D6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7D6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7D6B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4A7D6B"/>
    <w:pPr>
      <w:pBdr>
        <w:top w:val="single" w:sz="6" w:space="8" w:color="9BBB59" w:themeColor="accent3"/>
        <w:bottom w:val="single" w:sz="6" w:space="8" w:color="9BBB59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4A7D6B"/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A7D6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ListBullet">
    <w:name w:val="List Bullet"/>
    <w:basedOn w:val="Normal"/>
    <w:uiPriority w:val="1"/>
    <w:unhideWhenUsed/>
    <w:pPr>
      <w:numPr>
        <w:numId w:val="1"/>
      </w:numPr>
    </w:pPr>
  </w:style>
  <w:style w:type="paragraph" w:styleId="Caption">
    <w:name w:val="caption"/>
    <w:basedOn w:val="Normal"/>
    <w:next w:val="Normal"/>
    <w:uiPriority w:val="35"/>
    <w:unhideWhenUsed/>
    <w:qFormat/>
    <w:rsid w:val="004A7D6B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Strong">
    <w:name w:val="Strong"/>
    <w:basedOn w:val="DefaultParagraphFont"/>
    <w:uiPriority w:val="22"/>
    <w:qFormat/>
    <w:rsid w:val="004A7D6B"/>
    <w:rPr>
      <w:b/>
      <w:bCs/>
    </w:rPr>
  </w:style>
  <w:style w:type="paragraph" w:styleId="Header">
    <w:name w:val="header"/>
    <w:basedOn w:val="Normal"/>
    <w:link w:val="HeaderChar"/>
    <w:uiPriority w:val="4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4"/>
  </w:style>
  <w:style w:type="paragraph" w:styleId="Footer">
    <w:name w:val="footer"/>
    <w:basedOn w:val="Normal"/>
    <w:link w:val="FooterChar"/>
    <w:uiPriority w:val="4"/>
    <w:unhideWhenUsed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FooterChar">
    <w:name w:val="Footer Char"/>
    <w:basedOn w:val="DefaultParagraphFont"/>
    <w:link w:val="Footer"/>
    <w:uiPriority w:val="4"/>
    <w:rPr>
      <w:sz w:val="17"/>
    </w:rPr>
  </w:style>
  <w:style w:type="paragraph" w:customStyle="1" w:styleId="Company">
    <w:name w:val="Company"/>
    <w:basedOn w:val="Normal"/>
    <w:uiPriority w:val="4"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365F91" w:themeColor="accent1" w:themeShade="BF"/>
    </w:rPr>
  </w:style>
  <w:style w:type="paragraph" w:styleId="NoSpacing">
    <w:name w:val="No Spacing"/>
    <w:uiPriority w:val="1"/>
    <w:qFormat/>
    <w:rsid w:val="004A7D6B"/>
    <w:pPr>
      <w:spacing w:after="0" w:line="240" w:lineRule="auto"/>
    </w:pPr>
  </w:style>
  <w:style w:type="paragraph" w:styleId="Date">
    <w:name w:val="Date"/>
    <w:basedOn w:val="Normal"/>
    <w:next w:val="Normal"/>
    <w:link w:val="DateChar"/>
    <w:uiPriority w:val="3"/>
    <w:unhideWhenUsed/>
    <w:pPr>
      <w:spacing w:before="720" w:after="0" w:line="216" w:lineRule="auto"/>
    </w:pPr>
    <w:rPr>
      <w:rFonts w:asciiTheme="majorHAnsi" w:eastAsiaTheme="majorEastAsia" w:hAnsiTheme="majorHAnsi" w:cstheme="majorBidi"/>
      <w:color w:val="365F91" w:themeColor="accent1" w:themeShade="BF"/>
      <w:sz w:val="52"/>
    </w:rPr>
  </w:style>
  <w:style w:type="character" w:customStyle="1" w:styleId="DateChar">
    <w:name w:val="Date Char"/>
    <w:basedOn w:val="DefaultParagraphFont"/>
    <w:link w:val="Date"/>
    <w:uiPriority w:val="3"/>
    <w:rPr>
      <w:rFonts w:asciiTheme="majorHAnsi" w:eastAsiaTheme="majorEastAsia" w:hAnsiTheme="majorHAnsi" w:cstheme="majorBidi"/>
      <w:color w:val="365F91" w:themeColor="accent1" w:themeShade="BF"/>
      <w:sz w:val="52"/>
    </w:rPr>
  </w:style>
  <w:style w:type="paragraph" w:customStyle="1" w:styleId="Address">
    <w:name w:val="Address"/>
    <w:basedOn w:val="Normal"/>
    <w:uiPriority w:val="4"/>
    <w:pPr>
      <w:spacing w:after="0" w:line="240" w:lineRule="auto"/>
    </w:pPr>
    <w:rPr>
      <w:sz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7D6B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7D6B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7D6B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7D6B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7D6B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7D6B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7D6B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7D6B"/>
    <w:rPr>
      <w:b/>
      <w:bCs/>
      <w:i/>
      <w:iCs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D6B"/>
    <w:pPr>
      <w:numPr>
        <w:ilvl w:val="1"/>
      </w:numPr>
      <w:jc w:val="center"/>
    </w:pPr>
    <w:rPr>
      <w:color w:val="1F497D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7D6B"/>
    <w:rPr>
      <w:color w:val="1F497D" w:themeColor="text2"/>
      <w:sz w:val="28"/>
      <w:szCs w:val="28"/>
    </w:rPr>
  </w:style>
  <w:style w:type="character" w:styleId="Emphasis">
    <w:name w:val="Emphasis"/>
    <w:basedOn w:val="DefaultParagraphFont"/>
    <w:uiPriority w:val="20"/>
    <w:qFormat/>
    <w:rsid w:val="004A7D6B"/>
    <w:rPr>
      <w:i/>
      <w:iCs/>
      <w:color w:val="0000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4A7D6B"/>
    <w:pPr>
      <w:spacing w:before="160"/>
      <w:ind w:left="720" w:right="720"/>
      <w:jc w:val="center"/>
    </w:pPr>
    <w:rPr>
      <w:i/>
      <w:iCs/>
      <w:color w:val="76923C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A7D6B"/>
    <w:rPr>
      <w:i/>
      <w:iCs/>
      <w:color w:val="76923C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7D6B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7D6B"/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A7D6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4A7D6B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4A7D6B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A7D6B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4A7D6B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A7D6B"/>
    <w:pPr>
      <w:outlineLvl w:val="9"/>
    </w:pPr>
  </w:style>
  <w:style w:type="paragraph" w:styleId="ListParagraph">
    <w:name w:val="List Paragraph"/>
    <w:basedOn w:val="Normal"/>
    <w:uiPriority w:val="34"/>
    <w:qFormat/>
    <w:rsid w:val="007473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12461\AppData\Roaming\Microsoft\Templates\Business%20event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91702FC2EAB4F86A8410659B63A04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1F521-E268-43E3-9BAB-97558F7ABA61}"/>
      </w:docPartPr>
      <w:docPartBody>
        <w:p w:rsidR="006C0891" w:rsidRDefault="006C0891">
          <w:pPr>
            <w:pStyle w:val="A91702FC2EAB4F86A8410659B63A0453"/>
          </w:pPr>
          <w:r>
            <w:rPr>
              <w:rStyle w:val="Strong"/>
            </w:rPr>
            <w:t>[Event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7961B0C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0E2841" w:themeColor="text2"/>
        <w:sz w:val="16"/>
      </w:rPr>
    </w:lvl>
  </w:abstractNum>
  <w:num w:numId="1" w16cid:durableId="912621538">
    <w:abstractNumId w:val="0"/>
  </w:num>
  <w:num w:numId="2" w16cid:durableId="336153602">
    <w:abstractNumId w:val="0"/>
    <w:lvlOverride w:ilvl="0">
      <w:startOverride w:val="1"/>
    </w:lvlOverride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891"/>
    <w:rsid w:val="00561B67"/>
    <w:rsid w:val="006C0891"/>
    <w:rsid w:val="00756DD2"/>
    <w:rsid w:val="00834C5A"/>
    <w:rsid w:val="00A16D67"/>
    <w:rsid w:val="00C1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after="120" w:line="216" w:lineRule="auto"/>
      <w:outlineLvl w:val="0"/>
    </w:pPr>
    <w:rPr>
      <w:rFonts w:asciiTheme="majorHAnsi" w:eastAsiaTheme="majorEastAsia" w:hAnsiTheme="majorHAnsi" w:cstheme="majorBidi"/>
      <w:b/>
      <w:bCs/>
      <w:color w:val="0E2841" w:themeColor="text2"/>
      <w:kern w:val="0"/>
      <w:sz w:val="32"/>
      <w:szCs w:val="20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0E2841" w:themeColor="text2"/>
      <w:kern w:val="0"/>
      <w:sz w:val="32"/>
      <w:szCs w:val="20"/>
      <w:lang w:eastAsia="ja-JP"/>
      <w14:ligatures w14:val="none"/>
    </w:rPr>
  </w:style>
  <w:style w:type="paragraph" w:styleId="ListBullet">
    <w:name w:val="List Bullet"/>
    <w:basedOn w:val="Normal"/>
    <w:uiPriority w:val="1"/>
    <w:unhideWhenUsed/>
    <w:qFormat/>
    <w:pPr>
      <w:numPr>
        <w:numId w:val="1"/>
      </w:numPr>
      <w:spacing w:after="200" w:line="288" w:lineRule="auto"/>
    </w:pPr>
    <w:rPr>
      <w:rFonts w:eastAsiaTheme="minorHAnsi"/>
      <w:color w:val="153D63" w:themeColor="text2" w:themeTint="E6"/>
      <w:kern w:val="0"/>
      <w:sz w:val="20"/>
      <w:szCs w:val="20"/>
      <w:lang w:eastAsia="ja-JP"/>
      <w14:ligatures w14:val="none"/>
    </w:rPr>
  </w:style>
  <w:style w:type="character" w:styleId="Strong">
    <w:name w:val="Strong"/>
    <w:basedOn w:val="DefaultParagraphFont"/>
    <w:uiPriority w:val="2"/>
    <w:qFormat/>
    <w:rPr>
      <w:b/>
      <w:bCs/>
    </w:rPr>
  </w:style>
  <w:style w:type="paragraph" w:customStyle="1" w:styleId="A91702FC2EAB4F86A8410659B63A0453">
    <w:name w:val="A91702FC2EAB4F86A8410659B63A0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Small Business Set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f4cd6c-f883-4c82-baac-b8b96fa68e43" xsi:nil="true"/>
    <lcf76f155ced4ddcb4097134ff3c332f xmlns="2bb5ebc4-7420-4168-929d-d14d2f28e0f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D47E61EF0FB4CB90353A94D7A0BDB" ma:contentTypeVersion="17" ma:contentTypeDescription="Create a new document." ma:contentTypeScope="" ma:versionID="dd48748109558e74b1935692336e5e54">
  <xsd:schema xmlns:xsd="http://www.w3.org/2001/XMLSchema" xmlns:xs="http://www.w3.org/2001/XMLSchema" xmlns:p="http://schemas.microsoft.com/office/2006/metadata/properties" xmlns:ns2="2bb5ebc4-7420-4168-929d-d14d2f28e0fc" xmlns:ns3="f3f4cd6c-f883-4c82-baac-b8b96fa68e43" targetNamespace="http://schemas.microsoft.com/office/2006/metadata/properties" ma:root="true" ma:fieldsID="0af6b73f9afd58f44497367e08e046be" ns2:_="" ns3:_="">
    <xsd:import namespace="2bb5ebc4-7420-4168-929d-d14d2f28e0fc"/>
    <xsd:import namespace="f3f4cd6c-f883-4c82-baac-b8b96fa68e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b5ebc4-7420-4168-929d-d14d2f28e0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bf0d1f32-acc0-4b18-a898-8579d5c617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4cd6c-f883-4c82-baac-b8b96fa68e4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813842-7e45-44c8-aa5e-ac5c2164e61c}" ma:internalName="TaxCatchAll" ma:showField="CatchAllData" ma:web="f3f4cd6c-f883-4c82-baac-b8b96fa68e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FECE9C-2282-454B-B703-FE5177428E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094154-854B-4E02-82E6-E833B2EADE00}">
  <ds:schemaRefs>
    <ds:schemaRef ds:uri="http://schemas.microsoft.com/office/2006/metadata/properties"/>
    <ds:schemaRef ds:uri="http://schemas.microsoft.com/office/infopath/2007/PartnerControls"/>
    <ds:schemaRef ds:uri="f3f4cd6c-f883-4c82-baac-b8b96fa68e43"/>
    <ds:schemaRef ds:uri="2bb5ebc4-7420-4168-929d-d14d2f28e0fc"/>
  </ds:schemaRefs>
</ds:datastoreItem>
</file>

<file path=customXml/itemProps3.xml><?xml version="1.0" encoding="utf-8"?>
<ds:datastoreItem xmlns:ds="http://schemas.openxmlformats.org/officeDocument/2006/customXml" ds:itemID="{59FE4076-0442-4161-9549-42A2830298B4}"/>
</file>

<file path=docProps/app.xml><?xml version="1.0" encoding="utf-8"?>
<Properties xmlns="http://schemas.openxmlformats.org/officeDocument/2006/extended-properties" xmlns:vt="http://schemas.openxmlformats.org/officeDocument/2006/docPropsVTypes">
  <Template>Business event flyer</Template>
  <TotalTime>1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Bethany Hand</dc:creator>
  <cp:lastModifiedBy>Bethany Hand</cp:lastModifiedBy>
  <cp:revision>4</cp:revision>
  <dcterms:created xsi:type="dcterms:W3CDTF">2025-12-05T21:07:00Z</dcterms:created>
  <dcterms:modified xsi:type="dcterms:W3CDTF">2025-12-05T21:07:00Z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0x01010027BD47E61EF0FB4CB90353A94D7A0BDB</vt:lpwstr>
  </property>
  <property fmtid="{D5CDD505-2E9C-101B-9397-08002B2CF9AE}" pid="3" name="MediaServiceImageTags">
    <vt:lpwstr/>
  </property>
</Properties>
</file>